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A22" w:rsidRPr="00533235" w:rsidRDefault="00E07BE5">
      <w:bookmarkStart w:id="0" w:name="_GoBack"/>
      <w:bookmarkEnd w:id="0"/>
      <w:r w:rsidRPr="00E07BE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-641350</wp:posOffset>
            </wp:positionH>
            <wp:positionV relativeFrom="paragraph">
              <wp:posOffset>-525780</wp:posOffset>
            </wp:positionV>
            <wp:extent cx="1714500" cy="1371600"/>
            <wp:effectExtent l="0" t="0" r="0" b="0"/>
            <wp:wrapSquare wrapText="bothSides"/>
            <wp:docPr id="16" name="Kuva 1" descr="C:\Users\tur3\AppData\Local\Microsoft\Windows\Temporary Internet Files\Content.IE5\NCANIG1B\Luken logo Office-käyttöön (suomeksi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tur3\AppData\Local\Microsoft\Windows\Temporary Internet Files\Content.IE5\NCANIG1B\Luken logo Office-käyttöön (suomeksi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7810">
        <w:t xml:space="preserve">                                              </w:t>
      </w:r>
      <w:r>
        <w:br w:type="textWrapping" w:clear="all"/>
      </w:r>
    </w:p>
    <w:tbl>
      <w:tblPr>
        <w:tblpPr w:leftFromText="142" w:rightFromText="142" w:vertAnchor="page" w:horzAnchor="page" w:tblpX="2127" w:tblpY="4480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54"/>
      </w:tblGrid>
      <w:tr w:rsidR="00931CE8" w:rsidTr="00F42714">
        <w:trPr>
          <w:trHeight w:val="1605"/>
        </w:trPr>
        <w:tc>
          <w:tcPr>
            <w:tcW w:w="7654" w:type="dxa"/>
          </w:tcPr>
          <w:p w:rsidR="00931CE8" w:rsidRPr="00D50F4D" w:rsidRDefault="005132B6" w:rsidP="00A77869">
            <w:pPr>
              <w:pStyle w:val="3sotssininen"/>
              <w:jc w:val="left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KESTÄVÄT JAL</w:t>
            </w:r>
            <w:r w:rsidR="0089782B">
              <w:rPr>
                <w:sz w:val="40"/>
                <w:szCs w:val="40"/>
              </w:rPr>
              <w:t>AT – KETTUJEN JALKATERVEYDEN KE</w:t>
            </w:r>
            <w:r>
              <w:rPr>
                <w:sz w:val="40"/>
                <w:szCs w:val="40"/>
              </w:rPr>
              <w:t>HITYSHANKE</w:t>
            </w:r>
          </w:p>
        </w:tc>
      </w:tr>
      <w:tr w:rsidR="00931CE8" w:rsidTr="00F42714">
        <w:trPr>
          <w:trHeight w:val="885"/>
        </w:trPr>
        <w:tc>
          <w:tcPr>
            <w:tcW w:w="7654" w:type="dxa"/>
          </w:tcPr>
          <w:p w:rsidR="003E6E5D" w:rsidRDefault="003E6E5D" w:rsidP="00F42714">
            <w:pPr>
              <w:pStyle w:val="Kansitarkenne"/>
              <w:framePr w:hSpace="0" w:wrap="auto" w:vAnchor="margin" w:hAnchor="text" w:xAlign="left" w:yAlign="inline"/>
              <w:jc w:val="center"/>
            </w:pPr>
          </w:p>
          <w:p w:rsidR="00A86D1B" w:rsidRDefault="00A86D1B" w:rsidP="00F42714">
            <w:pPr>
              <w:pStyle w:val="Kansitarkenne"/>
              <w:framePr w:hSpace="0" w:wrap="auto" w:vAnchor="margin" w:hAnchor="text" w:xAlign="left" w:yAlign="inline"/>
            </w:pPr>
          </w:p>
          <w:p w:rsidR="00931CE8" w:rsidRPr="00E905CC" w:rsidRDefault="005132B6" w:rsidP="00F42714">
            <w:pPr>
              <w:pStyle w:val="Kansitarkenne"/>
              <w:framePr w:hSpace="0" w:wrap="auto" w:vAnchor="margin" w:hAnchor="text" w:xAlign="left" w:yAlign="inline"/>
            </w:pPr>
            <w:r>
              <w:t xml:space="preserve">  </w:t>
            </w:r>
            <w:r w:rsidR="002432E1">
              <w:t xml:space="preserve">                  </w:t>
            </w:r>
            <w:r>
              <w:t xml:space="preserve"> </w:t>
            </w:r>
            <w:proofErr w:type="gramStart"/>
            <w:r w:rsidR="000F44C7">
              <w:t>R</w:t>
            </w:r>
            <w:r w:rsidR="005D3E82">
              <w:t>aportti</w:t>
            </w:r>
            <w:r w:rsidR="00653516">
              <w:t xml:space="preserve"> </w:t>
            </w:r>
            <w:r w:rsidR="001E1823">
              <w:t xml:space="preserve"> </w:t>
            </w:r>
            <w:r w:rsidR="00653516">
              <w:t>nro</w:t>
            </w:r>
            <w:proofErr w:type="gramEnd"/>
            <w:r w:rsidR="00653516">
              <w:t xml:space="preserve"> </w:t>
            </w:r>
            <w:r w:rsidR="006D18D8">
              <w:t>2</w:t>
            </w:r>
          </w:p>
        </w:tc>
      </w:tr>
      <w:tr w:rsidR="00931CE8" w:rsidRPr="00C678A1" w:rsidTr="00F42714">
        <w:trPr>
          <w:trHeight w:val="7640"/>
        </w:trPr>
        <w:tc>
          <w:tcPr>
            <w:tcW w:w="7654" w:type="dxa"/>
          </w:tcPr>
          <w:p w:rsidR="00A86D1B" w:rsidRDefault="00A86D1B" w:rsidP="00F42714">
            <w:pPr>
              <w:pStyle w:val="Leipteksti21"/>
              <w:ind w:left="0"/>
            </w:pPr>
          </w:p>
          <w:p w:rsidR="00A86D1B" w:rsidRDefault="00A86D1B" w:rsidP="00F42714">
            <w:pPr>
              <w:pStyle w:val="Leipteksti21"/>
              <w:ind w:left="0"/>
            </w:pPr>
          </w:p>
          <w:p w:rsidR="001D5737" w:rsidRPr="006D74C0" w:rsidRDefault="006D18D8" w:rsidP="001D5737">
            <w:pPr>
              <w:spacing w:line="360" w:lineRule="auto"/>
              <w:rPr>
                <w:vertAlign w:val="superscript"/>
                <w:lang w:eastAsia="ar-SA"/>
              </w:rPr>
            </w:pPr>
            <w:r>
              <w:rPr>
                <w:lang w:eastAsia="ar-SA"/>
              </w:rPr>
              <w:t xml:space="preserve">                              </w:t>
            </w:r>
            <w:r w:rsidR="006D74C0" w:rsidRPr="006D74C0">
              <w:rPr>
                <w:lang w:eastAsia="ar-SA"/>
              </w:rPr>
              <w:t xml:space="preserve">Hannu T. Korhonen </w:t>
            </w:r>
          </w:p>
          <w:p w:rsidR="006D74C0" w:rsidRDefault="002432E1" w:rsidP="001E58CD">
            <w:pPr>
              <w:pStyle w:val="BodyText21"/>
              <w:ind w:left="0"/>
              <w:rPr>
                <w:rFonts w:eastAsia="Calibri"/>
                <w:i/>
                <w:lang w:eastAsia="en-US"/>
              </w:rPr>
            </w:pPr>
            <w:r>
              <w:rPr>
                <w:i/>
              </w:rPr>
              <w:t xml:space="preserve">  </w:t>
            </w:r>
            <w:r w:rsidR="00E07BE5" w:rsidRPr="001E58CD">
              <w:rPr>
                <w:i/>
              </w:rPr>
              <w:t>Luonno</w:t>
            </w:r>
            <w:r w:rsidR="008B214B">
              <w:rPr>
                <w:i/>
              </w:rPr>
              <w:t>n</w:t>
            </w:r>
            <w:r w:rsidR="00E07BE5" w:rsidRPr="001E58CD">
              <w:rPr>
                <w:i/>
              </w:rPr>
              <w:t>varakeskus, Luke</w:t>
            </w:r>
            <w:r w:rsidR="009C39EF">
              <w:rPr>
                <w:i/>
              </w:rPr>
              <w:t xml:space="preserve">; </w:t>
            </w:r>
            <w:r w:rsidR="006D18D8">
              <w:rPr>
                <w:rFonts w:eastAsia="Calibri"/>
                <w:i/>
                <w:lang w:eastAsia="en-US"/>
              </w:rPr>
              <w:t>Teknologiakatu 7, 67100 Kokkola</w:t>
            </w:r>
            <w:r w:rsidR="001E58CD">
              <w:rPr>
                <w:rFonts w:eastAsia="Calibri"/>
                <w:i/>
                <w:lang w:eastAsia="en-US"/>
              </w:rPr>
              <w:t xml:space="preserve"> </w:t>
            </w:r>
            <w:r w:rsidR="001E58CD" w:rsidRPr="001E58CD">
              <w:rPr>
                <w:rFonts w:eastAsia="Calibri"/>
                <w:i/>
                <w:vertAlign w:val="superscript"/>
                <w:lang w:eastAsia="en-US"/>
              </w:rPr>
              <w:t xml:space="preserve"> </w:t>
            </w:r>
          </w:p>
          <w:p w:rsidR="001D5737" w:rsidRDefault="001D5737" w:rsidP="001E58CD">
            <w:pPr>
              <w:pStyle w:val="BodyText21"/>
              <w:ind w:left="0"/>
              <w:rPr>
                <w:i/>
              </w:rPr>
            </w:pPr>
          </w:p>
          <w:p w:rsidR="00A77869" w:rsidRDefault="00A77869" w:rsidP="001E58CD">
            <w:pPr>
              <w:pStyle w:val="BodyText21"/>
              <w:ind w:left="0"/>
              <w:rPr>
                <w:i/>
              </w:rPr>
            </w:pPr>
          </w:p>
          <w:p w:rsidR="00A77869" w:rsidRDefault="00A77869" w:rsidP="001E58CD">
            <w:pPr>
              <w:pStyle w:val="BodyText21"/>
              <w:ind w:left="0"/>
              <w:rPr>
                <w:i/>
              </w:rPr>
            </w:pPr>
          </w:p>
          <w:p w:rsidR="00A77869" w:rsidRPr="001E58CD" w:rsidRDefault="00A77869" w:rsidP="001E58CD">
            <w:pPr>
              <w:pStyle w:val="BodyText21"/>
              <w:ind w:left="0"/>
              <w:rPr>
                <w:i/>
              </w:rPr>
            </w:pPr>
          </w:p>
          <w:p w:rsidR="00E07BE5" w:rsidRDefault="002432E1" w:rsidP="00F42714">
            <w:pPr>
              <w:pStyle w:val="BodyText21"/>
              <w:ind w:left="0"/>
              <w:rPr>
                <w:i/>
              </w:rPr>
            </w:pPr>
            <w:r>
              <w:rPr>
                <w:i/>
              </w:rPr>
              <w:t xml:space="preserve"> </w:t>
            </w:r>
            <w:r w:rsidR="00F53199">
              <w:rPr>
                <w:i/>
              </w:rPr>
              <w:t xml:space="preserve">   </w:t>
            </w:r>
            <w:r w:rsidR="001E58CD">
              <w:rPr>
                <w:i/>
              </w:rPr>
              <w:t xml:space="preserve">  </w:t>
            </w:r>
          </w:p>
          <w:p w:rsidR="00F53199" w:rsidRDefault="002F5DF3" w:rsidP="00F42714">
            <w:pPr>
              <w:pStyle w:val="BodyText21"/>
              <w:ind w:left="0"/>
              <w:rPr>
                <w:i/>
              </w:rPr>
            </w:pPr>
            <w:r>
              <w:rPr>
                <w:i/>
              </w:rPr>
              <w:t xml:space="preserve"> </w:t>
            </w:r>
            <w:r w:rsidR="00A77869">
              <w:rPr>
                <w:i/>
                <w:noProof/>
              </w:rPr>
              <w:drawing>
                <wp:inline distT="0" distB="0" distL="0" distR="0" wp14:anchorId="1203FF4D">
                  <wp:extent cx="3115310" cy="1926590"/>
                  <wp:effectExtent l="0" t="0" r="8890" b="0"/>
                  <wp:docPr id="1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310" cy="1926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76BF9" w:rsidRPr="000F40F5" w:rsidRDefault="00F53199" w:rsidP="00F42714">
            <w:pPr>
              <w:pStyle w:val="BodyText21"/>
              <w:ind w:left="0"/>
              <w:rPr>
                <w:i/>
              </w:rPr>
            </w:pPr>
            <w:r>
              <w:rPr>
                <w:i/>
              </w:rPr>
              <w:t xml:space="preserve">           </w:t>
            </w:r>
            <w:r w:rsidR="0089782B">
              <w:rPr>
                <w:i/>
              </w:rPr>
              <w:t xml:space="preserve">            </w:t>
            </w:r>
          </w:p>
          <w:p w:rsidR="00E208FA" w:rsidRDefault="003E7605" w:rsidP="00F42714">
            <w:pPr>
              <w:pStyle w:val="BodyText21"/>
              <w:ind w:left="0"/>
            </w:pPr>
            <w:r>
              <w:t xml:space="preserve">                          </w:t>
            </w:r>
            <w:r w:rsidR="00070ACA">
              <w:t xml:space="preserve">              </w:t>
            </w:r>
          </w:p>
          <w:p w:rsidR="00D50F4D" w:rsidRPr="00C678A1" w:rsidRDefault="00D50F4D" w:rsidP="00F42714">
            <w:pPr>
              <w:pStyle w:val="Kansikirjoittajiennimet"/>
              <w:framePr w:hSpace="0" w:wrap="auto" w:vAnchor="margin" w:hAnchor="text" w:xAlign="left" w:yAlign="inline"/>
              <w:rPr>
                <w:rFonts w:ascii="Times New Roman" w:hAnsi="Times New Roman" w:cs="Times New Roman"/>
                <w:b w:val="0"/>
              </w:rPr>
            </w:pPr>
          </w:p>
        </w:tc>
      </w:tr>
      <w:tr w:rsidR="00D50F4D" w:rsidRPr="00B2224A" w:rsidTr="00F42714">
        <w:trPr>
          <w:trHeight w:val="1001"/>
        </w:trPr>
        <w:tc>
          <w:tcPr>
            <w:tcW w:w="7654" w:type="dxa"/>
          </w:tcPr>
          <w:p w:rsidR="00FB5DC4" w:rsidRPr="00B2224A" w:rsidRDefault="00342F66" w:rsidP="00F42714">
            <w:pPr>
              <w:pStyle w:val="Sivujenkirjoittajanyhteystiedot"/>
              <w:framePr w:hSpace="0" w:wrap="auto" w:vAnchor="margin" w:hAnchor="text" w:xAlign="left" w:yAlign="inline"/>
              <w:suppressOverlap w:val="0"/>
              <w:rPr>
                <w:rFonts w:eastAsia="MS PGothic"/>
                <w:kern w:val="24"/>
                <w:sz w:val="28"/>
                <w:szCs w:val="28"/>
              </w:rPr>
            </w:pPr>
            <w:r>
              <w:rPr>
                <w:rFonts w:eastAsia="MS PGothic"/>
                <w:kern w:val="24"/>
                <w:sz w:val="28"/>
                <w:szCs w:val="28"/>
              </w:rPr>
              <w:t xml:space="preserve">Kokkola </w:t>
            </w:r>
            <w:r w:rsidR="00B2224A" w:rsidRPr="00B2224A">
              <w:rPr>
                <w:rFonts w:eastAsia="MS PGothic"/>
                <w:kern w:val="24"/>
                <w:sz w:val="28"/>
                <w:szCs w:val="28"/>
              </w:rPr>
              <w:t xml:space="preserve"> </w:t>
            </w:r>
            <w:r w:rsidR="00C96291">
              <w:rPr>
                <w:rFonts w:eastAsia="MS PGothic"/>
                <w:kern w:val="24"/>
                <w:sz w:val="28"/>
                <w:szCs w:val="28"/>
              </w:rPr>
              <w:t>19</w:t>
            </w:r>
            <w:r w:rsidR="0043469A">
              <w:rPr>
                <w:rFonts w:eastAsia="MS PGothic"/>
                <w:kern w:val="24"/>
                <w:sz w:val="28"/>
                <w:szCs w:val="28"/>
              </w:rPr>
              <w:t>.12</w:t>
            </w:r>
            <w:r w:rsidR="003021A3" w:rsidRPr="00B2224A">
              <w:rPr>
                <w:rFonts w:eastAsia="MS PGothic"/>
                <w:kern w:val="24"/>
                <w:sz w:val="28"/>
                <w:szCs w:val="28"/>
              </w:rPr>
              <w:t>.2017</w:t>
            </w:r>
            <w:r w:rsidR="00FB5DC4" w:rsidRPr="00B2224A">
              <w:rPr>
                <w:rFonts w:eastAsia="MS PGothic"/>
                <w:kern w:val="24"/>
                <w:sz w:val="28"/>
                <w:szCs w:val="28"/>
              </w:rPr>
              <w:t xml:space="preserve"> </w:t>
            </w:r>
          </w:p>
          <w:p w:rsidR="005B5A88" w:rsidRPr="00B2224A" w:rsidRDefault="005B5A88" w:rsidP="00F42714">
            <w:pPr>
              <w:pStyle w:val="Sivujenkirjoittajanyhteystiedot"/>
              <w:framePr w:hSpace="0" w:wrap="auto" w:vAnchor="margin" w:hAnchor="text" w:xAlign="left" w:yAlign="inline"/>
              <w:suppressOverlap w:val="0"/>
              <w:rPr>
                <w:rFonts w:eastAsia="MS PGothic"/>
                <w:kern w:val="24"/>
                <w:sz w:val="28"/>
                <w:szCs w:val="28"/>
              </w:rPr>
            </w:pPr>
          </w:p>
          <w:p w:rsidR="00FB5DC4" w:rsidRPr="00B2224A" w:rsidRDefault="00FB5DC4" w:rsidP="00F42714">
            <w:pPr>
              <w:pStyle w:val="Sivujenkirjoittajanyhteystiedot"/>
              <w:framePr w:hSpace="0" w:wrap="auto" w:vAnchor="margin" w:hAnchor="text" w:xAlign="left" w:yAlign="inline"/>
              <w:suppressOverlap w:val="0"/>
              <w:rPr>
                <w:rFonts w:eastAsia="MS PGothic"/>
                <w:kern w:val="24"/>
                <w:sz w:val="28"/>
                <w:szCs w:val="28"/>
              </w:rPr>
            </w:pPr>
            <w:r w:rsidRPr="00B2224A">
              <w:rPr>
                <w:rFonts w:eastAsia="MS PGothic"/>
                <w:kern w:val="24"/>
                <w:sz w:val="28"/>
                <w:szCs w:val="28"/>
              </w:rPr>
              <w:t>Hankenumero:</w:t>
            </w:r>
            <w:r w:rsidR="004473BB">
              <w:rPr>
                <w:rFonts w:eastAsia="MS PGothic"/>
                <w:kern w:val="24"/>
                <w:sz w:val="28"/>
                <w:szCs w:val="28"/>
              </w:rPr>
              <w:t xml:space="preserve"> 41007-00076500</w:t>
            </w:r>
          </w:p>
          <w:p w:rsidR="007129AE" w:rsidRPr="00B2224A" w:rsidRDefault="00FB5DC4" w:rsidP="00F42714">
            <w:pPr>
              <w:pStyle w:val="Sivujenkirjoittajanyhteystiedot"/>
              <w:framePr w:hSpace="0" w:wrap="auto" w:vAnchor="margin" w:hAnchor="text" w:xAlign="left" w:yAlign="inline"/>
              <w:suppressOverlap w:val="0"/>
              <w:rPr>
                <w:rFonts w:eastAsia="MS PGothic"/>
                <w:kern w:val="24"/>
                <w:sz w:val="28"/>
                <w:szCs w:val="28"/>
              </w:rPr>
            </w:pPr>
            <w:r w:rsidRPr="00B2224A">
              <w:rPr>
                <w:rFonts w:eastAsia="MS PGothic"/>
                <w:kern w:val="24"/>
                <w:sz w:val="28"/>
                <w:szCs w:val="28"/>
              </w:rPr>
              <w:t>Rahoitus: MMM, STKL, Luke</w:t>
            </w:r>
          </w:p>
          <w:p w:rsidR="00D50F4D" w:rsidRPr="00B2224A" w:rsidRDefault="007129AE" w:rsidP="00F42714">
            <w:pPr>
              <w:pStyle w:val="Sivujenkirjoittajanyhteystiedot"/>
              <w:framePr w:hSpace="0" w:wrap="auto" w:vAnchor="margin" w:hAnchor="text" w:xAlign="left" w:yAlign="inline"/>
              <w:suppressOverlap w:val="0"/>
              <w:rPr>
                <w:sz w:val="28"/>
                <w:szCs w:val="28"/>
              </w:rPr>
            </w:pPr>
            <w:r w:rsidRPr="00B2224A">
              <w:rPr>
                <w:rFonts w:eastAsia="MS PGothic"/>
                <w:kern w:val="24"/>
                <w:sz w:val="28"/>
                <w:szCs w:val="28"/>
              </w:rPr>
              <w:t>Koe-eläinlupa:</w:t>
            </w:r>
            <w:r w:rsidR="005B5A88" w:rsidRPr="00B2224A">
              <w:rPr>
                <w:sz w:val="28"/>
                <w:szCs w:val="28"/>
                <w:lang w:eastAsia="ar-SA"/>
              </w:rPr>
              <w:t xml:space="preserve"> </w:t>
            </w:r>
            <w:r w:rsidR="005B5A88" w:rsidRPr="00B2224A">
              <w:rPr>
                <w:rFonts w:eastAsia="Calibri"/>
                <w:sz w:val="28"/>
                <w:szCs w:val="28"/>
                <w:lang w:eastAsia="en-US"/>
              </w:rPr>
              <w:t>ESAVI/6937/04.10.07/2016</w:t>
            </w:r>
            <w:r w:rsidR="00D50F4D" w:rsidRPr="00B2224A">
              <w:rPr>
                <w:sz w:val="28"/>
                <w:szCs w:val="28"/>
              </w:rPr>
              <w:t xml:space="preserve"> </w:t>
            </w:r>
          </w:p>
          <w:p w:rsidR="0006088A" w:rsidRPr="00B2224A" w:rsidRDefault="0006088A" w:rsidP="00F42714">
            <w:pPr>
              <w:pStyle w:val="Sivujenkirjoittajanyhteystiedot"/>
              <w:framePr w:hSpace="0" w:wrap="auto" w:vAnchor="margin" w:hAnchor="text" w:xAlign="left" w:yAlign="inline"/>
              <w:suppressOverlap w:val="0"/>
              <w:rPr>
                <w:sz w:val="28"/>
                <w:szCs w:val="28"/>
              </w:rPr>
            </w:pPr>
          </w:p>
          <w:p w:rsidR="00D50F4D" w:rsidRPr="00B2224A" w:rsidRDefault="00D50F4D" w:rsidP="00F42714">
            <w:pPr>
              <w:pStyle w:val="Kansikirjoittajiennimet"/>
              <w:framePr w:hSpace="0" w:wrap="auto" w:vAnchor="margin" w:hAnchor="text" w:xAlign="left" w:yAlign="inline"/>
              <w:rPr>
                <w:rStyle w:val="AlatunnisteChar"/>
                <w:b w:val="0"/>
                <w:sz w:val="28"/>
                <w:szCs w:val="28"/>
              </w:rPr>
            </w:pPr>
          </w:p>
        </w:tc>
      </w:tr>
    </w:tbl>
    <w:p w:rsidR="00D02322" w:rsidRPr="00B2224A" w:rsidRDefault="005D3E82">
      <w:pPr>
        <w:rPr>
          <w:sz w:val="28"/>
          <w:szCs w:val="28"/>
        </w:rPr>
        <w:sectPr w:rsidR="00D02322" w:rsidRPr="00B2224A" w:rsidSect="00F726D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1134" w:right="1134" w:bottom="1134" w:left="1418" w:header="709" w:footer="709" w:gutter="0"/>
          <w:cols w:space="708"/>
          <w:formProt w:val="0"/>
          <w:titlePg/>
          <w:docGrid w:linePitch="360"/>
        </w:sectPr>
      </w:pPr>
      <w:r w:rsidRPr="00B2224A">
        <w:rPr>
          <w:sz w:val="28"/>
          <w:szCs w:val="28"/>
        </w:rPr>
        <w:t xml:space="preserve"> </w:t>
      </w:r>
    </w:p>
    <w:p w:rsidR="00A51D92" w:rsidRDefault="00A51D92" w:rsidP="004B2506">
      <w:pPr>
        <w:framePr w:hSpace="142" w:wrap="auto" w:vAnchor="page" w:hAnchor="page" w:x="1135" w:y="1135"/>
        <w:suppressOverlap/>
      </w:pPr>
    </w:p>
    <w:p w:rsidR="00A51D92" w:rsidRDefault="00A51D92" w:rsidP="00B04BC1">
      <w:pPr>
        <w:pStyle w:val="Sivujenkirjoittajanyhteystiedot"/>
        <w:framePr w:hSpace="0" w:wrap="auto" w:vAnchor="margin" w:hAnchor="text" w:xAlign="left" w:yAlign="inline"/>
        <w:suppressOverlap w:val="0"/>
        <w:rPr>
          <w:rFonts w:ascii="Arial" w:hAnsi="Arial"/>
          <w:b/>
          <w:color w:val="0097D2"/>
          <w:sz w:val="24"/>
          <w:szCs w:val="24"/>
        </w:rPr>
      </w:pPr>
    </w:p>
    <w:p w:rsidR="006B1E29" w:rsidRPr="006E073F" w:rsidRDefault="006B1E29" w:rsidP="00B04BC1">
      <w:pPr>
        <w:pStyle w:val="Sivujenkirjoittajanyhteystiedot"/>
        <w:framePr w:hSpace="0" w:wrap="auto" w:vAnchor="margin" w:hAnchor="text" w:xAlign="left" w:yAlign="inline"/>
        <w:suppressOverlap w:val="0"/>
        <w:rPr>
          <w:rFonts w:ascii="Arial" w:hAnsi="Arial"/>
          <w:b/>
          <w:sz w:val="24"/>
          <w:szCs w:val="24"/>
        </w:rPr>
      </w:pPr>
    </w:p>
    <w:p w:rsidR="007B0163" w:rsidRDefault="00BD3FA5" w:rsidP="003D5D73">
      <w:pPr>
        <w:spacing w:before="96"/>
        <w:textAlignment w:val="baseline"/>
        <w:rPr>
          <w:rFonts w:eastAsia="MS PGothic"/>
          <w:kern w:val="24"/>
          <w:sz w:val="28"/>
          <w:szCs w:val="28"/>
        </w:rPr>
      </w:pPr>
      <w:r>
        <w:rPr>
          <w:rFonts w:eastAsia="MS PGothic"/>
          <w:kern w:val="24"/>
          <w:sz w:val="28"/>
          <w:szCs w:val="28"/>
        </w:rPr>
        <w:t xml:space="preserve">Tämä raportti koskee </w:t>
      </w:r>
      <w:r w:rsidR="003D5D73" w:rsidRPr="006E073F">
        <w:rPr>
          <w:rFonts w:eastAsia="MS PGothic"/>
          <w:kern w:val="24"/>
          <w:sz w:val="28"/>
          <w:szCs w:val="28"/>
        </w:rPr>
        <w:t xml:space="preserve">Kannuksessa tutkimustila Luova Oy:llä </w:t>
      </w:r>
      <w:r w:rsidR="00D90FE4">
        <w:rPr>
          <w:rFonts w:eastAsia="MS PGothic"/>
          <w:kern w:val="24"/>
          <w:sz w:val="28"/>
          <w:szCs w:val="28"/>
        </w:rPr>
        <w:t xml:space="preserve">ajalla </w:t>
      </w:r>
      <w:r w:rsidR="003D5D73" w:rsidRPr="006E073F">
        <w:rPr>
          <w:rFonts w:eastAsia="MS PGothic"/>
          <w:kern w:val="24"/>
          <w:sz w:val="28"/>
          <w:szCs w:val="28"/>
        </w:rPr>
        <w:t>heinä-joulukuu 2016</w:t>
      </w:r>
      <w:r>
        <w:rPr>
          <w:rFonts w:eastAsia="MS PGothic"/>
          <w:kern w:val="24"/>
          <w:sz w:val="28"/>
          <w:szCs w:val="28"/>
        </w:rPr>
        <w:t xml:space="preserve"> tehtyä kenttäkoetta</w:t>
      </w:r>
      <w:r w:rsidR="00381C0E">
        <w:rPr>
          <w:rFonts w:eastAsia="MS PGothic"/>
          <w:kern w:val="24"/>
          <w:sz w:val="28"/>
          <w:szCs w:val="28"/>
        </w:rPr>
        <w:t xml:space="preserve">. </w:t>
      </w:r>
      <w:r w:rsidR="00D90FE4">
        <w:rPr>
          <w:rFonts w:eastAsia="MS PGothic"/>
          <w:kern w:val="24"/>
          <w:sz w:val="28"/>
          <w:szCs w:val="28"/>
        </w:rPr>
        <w:t xml:space="preserve"> Kokees</w:t>
      </w:r>
      <w:r w:rsidR="00DE585A">
        <w:rPr>
          <w:rFonts w:eastAsia="MS PGothic"/>
          <w:kern w:val="24"/>
          <w:sz w:val="28"/>
          <w:szCs w:val="28"/>
        </w:rPr>
        <w:t>t</w:t>
      </w:r>
      <w:r w:rsidR="00D90FE4">
        <w:rPr>
          <w:rFonts w:eastAsia="MS PGothic"/>
          <w:kern w:val="24"/>
          <w:sz w:val="28"/>
          <w:szCs w:val="28"/>
        </w:rPr>
        <w:t>a on raportoitu kerran aiemmin o</w:t>
      </w:r>
      <w:r w:rsidR="00593517">
        <w:rPr>
          <w:rFonts w:eastAsia="MS PGothic"/>
          <w:kern w:val="24"/>
          <w:sz w:val="28"/>
          <w:szCs w:val="28"/>
        </w:rPr>
        <w:t>hjausryhmälle (Korhonen ym</w:t>
      </w:r>
      <w:r w:rsidR="00DE585A">
        <w:rPr>
          <w:rFonts w:eastAsia="MS PGothic"/>
          <w:kern w:val="24"/>
          <w:sz w:val="28"/>
          <w:szCs w:val="28"/>
        </w:rPr>
        <w:t>; raportti nro 1, 11.4.2017</w:t>
      </w:r>
      <w:r w:rsidR="00D90FE4">
        <w:rPr>
          <w:rFonts w:eastAsia="MS PGothic"/>
          <w:kern w:val="24"/>
          <w:sz w:val="28"/>
          <w:szCs w:val="28"/>
        </w:rPr>
        <w:t xml:space="preserve">) . </w:t>
      </w:r>
      <w:r w:rsidR="00381C0E">
        <w:rPr>
          <w:rFonts w:eastAsia="MS PGothic"/>
          <w:kern w:val="24"/>
          <w:sz w:val="28"/>
          <w:szCs w:val="28"/>
        </w:rPr>
        <w:t>Koeaineiston käsittelyä ja edelleen työstämistä on jatkettu</w:t>
      </w:r>
      <w:r w:rsidR="00DE585A">
        <w:rPr>
          <w:rFonts w:eastAsia="MS PGothic"/>
          <w:kern w:val="24"/>
          <w:sz w:val="28"/>
          <w:szCs w:val="28"/>
        </w:rPr>
        <w:t xml:space="preserve"> sen jälkeen</w:t>
      </w:r>
      <w:r w:rsidR="00381C0E">
        <w:rPr>
          <w:rFonts w:eastAsia="MS PGothic"/>
          <w:kern w:val="24"/>
          <w:sz w:val="28"/>
          <w:szCs w:val="28"/>
        </w:rPr>
        <w:t xml:space="preserve">. </w:t>
      </w:r>
    </w:p>
    <w:p w:rsidR="001926E1" w:rsidRDefault="001926E1" w:rsidP="003D5D73">
      <w:pPr>
        <w:spacing w:before="96"/>
        <w:textAlignment w:val="baseline"/>
        <w:rPr>
          <w:rFonts w:eastAsia="MS PGothic"/>
          <w:kern w:val="24"/>
          <w:sz w:val="28"/>
          <w:szCs w:val="28"/>
        </w:rPr>
      </w:pPr>
    </w:p>
    <w:p w:rsidR="001926E1" w:rsidRDefault="001926E1" w:rsidP="003D5D73">
      <w:pPr>
        <w:spacing w:before="96"/>
        <w:textAlignment w:val="baseline"/>
        <w:rPr>
          <w:rFonts w:eastAsia="MS PGothic"/>
          <w:kern w:val="24"/>
          <w:sz w:val="28"/>
          <w:szCs w:val="28"/>
        </w:rPr>
      </w:pPr>
      <w:r>
        <w:rPr>
          <w:rFonts w:eastAsia="MS PGothic"/>
          <w:kern w:val="24"/>
          <w:sz w:val="28"/>
          <w:szCs w:val="28"/>
        </w:rPr>
        <w:t>Hanketta es</w:t>
      </w:r>
      <w:r w:rsidR="00A33C69">
        <w:rPr>
          <w:rFonts w:eastAsia="MS PGothic"/>
          <w:kern w:val="24"/>
          <w:sz w:val="28"/>
          <w:szCs w:val="28"/>
        </w:rPr>
        <w:t>i</w:t>
      </w:r>
      <w:r>
        <w:rPr>
          <w:rFonts w:eastAsia="MS PGothic"/>
          <w:kern w:val="24"/>
          <w:sz w:val="28"/>
          <w:szCs w:val="28"/>
        </w:rPr>
        <w:t xml:space="preserve">teltiin Turkistutkijoiden verkostoitumispäivässä </w:t>
      </w:r>
      <w:proofErr w:type="spellStart"/>
      <w:r>
        <w:rPr>
          <w:rFonts w:eastAsia="MS PGothic"/>
          <w:kern w:val="24"/>
          <w:sz w:val="28"/>
          <w:szCs w:val="28"/>
        </w:rPr>
        <w:t>Soiniemessä</w:t>
      </w:r>
      <w:proofErr w:type="spellEnd"/>
      <w:r>
        <w:rPr>
          <w:rFonts w:eastAsia="MS PGothic"/>
          <w:kern w:val="24"/>
          <w:sz w:val="28"/>
          <w:szCs w:val="28"/>
        </w:rPr>
        <w:t xml:space="preserve"> 23.5.2017. Esitelmän aih</w:t>
      </w:r>
      <w:r w:rsidR="00225E41">
        <w:rPr>
          <w:rFonts w:eastAsia="MS PGothic"/>
          <w:kern w:val="24"/>
          <w:sz w:val="28"/>
          <w:szCs w:val="28"/>
        </w:rPr>
        <w:t>e</w:t>
      </w:r>
      <w:r>
        <w:rPr>
          <w:rFonts w:eastAsia="MS PGothic"/>
          <w:kern w:val="24"/>
          <w:sz w:val="28"/>
          <w:szCs w:val="28"/>
        </w:rPr>
        <w:t xml:space="preserve">: ”Kestävät jalat – Kettujen jalkaterveyden kehittämishanke </w:t>
      </w:r>
      <w:proofErr w:type="gramStart"/>
      <w:r>
        <w:rPr>
          <w:rFonts w:eastAsia="MS PGothic"/>
          <w:kern w:val="24"/>
          <w:sz w:val="28"/>
          <w:szCs w:val="28"/>
        </w:rPr>
        <w:t>2016-2018</w:t>
      </w:r>
      <w:proofErr w:type="gramEnd"/>
      <w:r w:rsidR="00977A0C">
        <w:rPr>
          <w:rFonts w:eastAsia="MS PGothic"/>
          <w:kern w:val="24"/>
          <w:sz w:val="28"/>
          <w:szCs w:val="28"/>
        </w:rPr>
        <w:t>”</w:t>
      </w:r>
      <w:r>
        <w:rPr>
          <w:rFonts w:eastAsia="MS PGothic"/>
          <w:kern w:val="24"/>
          <w:sz w:val="28"/>
          <w:szCs w:val="28"/>
        </w:rPr>
        <w:t>: Korhonen, H.T., Kempe, R., Sepponen, J., Peura, J., Moisander-Jylhä, A-M., Lappalainen, A.</w:t>
      </w:r>
      <w:r w:rsidR="00A33C69">
        <w:rPr>
          <w:rFonts w:eastAsia="MS PGothic"/>
          <w:kern w:val="24"/>
          <w:sz w:val="28"/>
          <w:szCs w:val="28"/>
        </w:rPr>
        <w:t xml:space="preserve"> (Power </w:t>
      </w:r>
      <w:proofErr w:type="spellStart"/>
      <w:r w:rsidR="00A33C69">
        <w:rPr>
          <w:rFonts w:eastAsia="MS PGothic"/>
          <w:kern w:val="24"/>
          <w:sz w:val="28"/>
          <w:szCs w:val="28"/>
        </w:rPr>
        <w:t>point-</w:t>
      </w:r>
      <w:proofErr w:type="spellEnd"/>
      <w:r w:rsidR="00A33C69">
        <w:rPr>
          <w:rFonts w:eastAsia="MS PGothic"/>
          <w:kern w:val="24"/>
          <w:sz w:val="28"/>
          <w:szCs w:val="28"/>
        </w:rPr>
        <w:t xml:space="preserve"> esitelmä).</w:t>
      </w:r>
    </w:p>
    <w:p w:rsidR="001926E1" w:rsidRDefault="001926E1" w:rsidP="003D5D73">
      <w:pPr>
        <w:spacing w:before="96"/>
        <w:textAlignment w:val="baseline"/>
        <w:rPr>
          <w:rFonts w:eastAsia="MS PGothic"/>
          <w:kern w:val="24"/>
          <w:sz w:val="28"/>
          <w:szCs w:val="28"/>
        </w:rPr>
      </w:pPr>
    </w:p>
    <w:p w:rsidR="0019281C" w:rsidRPr="005033CF" w:rsidRDefault="00381C0E" w:rsidP="00892653">
      <w:pPr>
        <w:tabs>
          <w:tab w:val="left" w:pos="1134"/>
          <w:tab w:val="left" w:pos="1309"/>
          <w:tab w:val="left" w:pos="3892"/>
          <w:tab w:val="left" w:pos="5190"/>
          <w:tab w:val="left" w:pos="6488"/>
          <w:tab w:val="left" w:pos="7786"/>
          <w:tab w:val="left" w:pos="9084"/>
        </w:tabs>
        <w:rPr>
          <w:rFonts w:eastAsia="MS PGothic"/>
          <w:kern w:val="24"/>
          <w:sz w:val="28"/>
          <w:szCs w:val="28"/>
          <w:lang w:val="en-US"/>
        </w:rPr>
      </w:pPr>
      <w:r>
        <w:rPr>
          <w:rFonts w:eastAsia="MS PGothic"/>
          <w:kern w:val="24"/>
          <w:sz w:val="28"/>
          <w:szCs w:val="28"/>
        </w:rPr>
        <w:t>Tuloksista pidetti</w:t>
      </w:r>
      <w:r w:rsidR="00AD0952">
        <w:rPr>
          <w:rFonts w:eastAsia="MS PGothic"/>
          <w:kern w:val="24"/>
          <w:sz w:val="28"/>
          <w:szCs w:val="28"/>
        </w:rPr>
        <w:t>i</w:t>
      </w:r>
      <w:r>
        <w:rPr>
          <w:rFonts w:eastAsia="MS PGothic"/>
          <w:kern w:val="24"/>
          <w:sz w:val="28"/>
          <w:szCs w:val="28"/>
        </w:rPr>
        <w:t>n suullinen esitelmä NJF seminaarissa</w:t>
      </w:r>
      <w:r w:rsidR="00AD0952">
        <w:rPr>
          <w:rFonts w:eastAsia="MS PGothic"/>
          <w:kern w:val="24"/>
          <w:sz w:val="28"/>
          <w:szCs w:val="28"/>
        </w:rPr>
        <w:t xml:space="preserve"> (nro </w:t>
      </w:r>
      <w:r>
        <w:rPr>
          <w:rFonts w:eastAsia="MS PGothic"/>
          <w:kern w:val="24"/>
          <w:sz w:val="28"/>
          <w:szCs w:val="28"/>
        </w:rPr>
        <w:t>498</w:t>
      </w:r>
      <w:r w:rsidR="00AD0952">
        <w:rPr>
          <w:rFonts w:eastAsia="MS PGothic"/>
          <w:kern w:val="24"/>
          <w:sz w:val="28"/>
          <w:szCs w:val="28"/>
        </w:rPr>
        <w:t xml:space="preserve">) </w:t>
      </w:r>
      <w:r>
        <w:rPr>
          <w:rFonts w:eastAsia="MS PGothic"/>
          <w:kern w:val="24"/>
          <w:sz w:val="28"/>
          <w:szCs w:val="28"/>
        </w:rPr>
        <w:t xml:space="preserve">Oslossa Norjassa </w:t>
      </w:r>
      <w:proofErr w:type="gramStart"/>
      <w:r>
        <w:rPr>
          <w:rFonts w:eastAsia="MS PGothic"/>
          <w:kern w:val="24"/>
          <w:sz w:val="28"/>
          <w:szCs w:val="28"/>
        </w:rPr>
        <w:t>18.-20.10.2017</w:t>
      </w:r>
      <w:proofErr w:type="gramEnd"/>
      <w:r>
        <w:rPr>
          <w:rFonts w:eastAsia="MS PGothic"/>
          <w:kern w:val="24"/>
          <w:sz w:val="28"/>
          <w:szCs w:val="28"/>
        </w:rPr>
        <w:t xml:space="preserve">. </w:t>
      </w:r>
      <w:r w:rsidR="00AD0952">
        <w:rPr>
          <w:rFonts w:eastAsia="MS PGothic"/>
          <w:kern w:val="24"/>
          <w:sz w:val="28"/>
          <w:szCs w:val="28"/>
        </w:rPr>
        <w:t xml:space="preserve"> </w:t>
      </w:r>
      <w:proofErr w:type="spellStart"/>
      <w:r w:rsidRPr="007B0163">
        <w:rPr>
          <w:rFonts w:eastAsia="MS PGothic"/>
          <w:kern w:val="24"/>
          <w:sz w:val="28"/>
          <w:szCs w:val="28"/>
          <w:lang w:val="en-US"/>
        </w:rPr>
        <w:t>Esitelmän</w:t>
      </w:r>
      <w:proofErr w:type="spellEnd"/>
      <w:r w:rsidRPr="007B0163">
        <w:rPr>
          <w:rFonts w:eastAsia="MS PGothic"/>
          <w:kern w:val="24"/>
          <w:sz w:val="28"/>
          <w:szCs w:val="28"/>
          <w:lang w:val="en-US"/>
        </w:rPr>
        <w:t xml:space="preserve"> </w:t>
      </w:r>
      <w:proofErr w:type="spellStart"/>
      <w:r w:rsidRPr="007B0163">
        <w:rPr>
          <w:rFonts w:eastAsia="MS PGothic"/>
          <w:kern w:val="24"/>
          <w:sz w:val="28"/>
          <w:szCs w:val="28"/>
          <w:lang w:val="en-US"/>
        </w:rPr>
        <w:t>nimi</w:t>
      </w:r>
      <w:proofErr w:type="spellEnd"/>
      <w:r w:rsidRPr="007B0163">
        <w:rPr>
          <w:rFonts w:eastAsia="MS PGothic"/>
          <w:kern w:val="24"/>
          <w:sz w:val="28"/>
          <w:szCs w:val="28"/>
          <w:lang w:val="en-US"/>
        </w:rPr>
        <w:t>:</w:t>
      </w:r>
      <w:r w:rsidR="007B0163" w:rsidRPr="007B0163">
        <w:rPr>
          <w:rFonts w:eastAsia="MS PGothic"/>
          <w:kern w:val="24"/>
          <w:sz w:val="28"/>
          <w:szCs w:val="28"/>
          <w:lang w:val="en-US"/>
        </w:rPr>
        <w:t xml:space="preserve">”Effects of plane of nutrition on foot condition and animal welfare in blue foxes”. </w:t>
      </w:r>
    </w:p>
    <w:p w:rsidR="00993017" w:rsidRPr="005033CF" w:rsidRDefault="00993017" w:rsidP="00892653">
      <w:pPr>
        <w:tabs>
          <w:tab w:val="left" w:pos="1134"/>
          <w:tab w:val="left" w:pos="1309"/>
          <w:tab w:val="left" w:pos="3892"/>
          <w:tab w:val="left" w:pos="5190"/>
          <w:tab w:val="left" w:pos="6488"/>
          <w:tab w:val="left" w:pos="7786"/>
          <w:tab w:val="left" w:pos="9084"/>
        </w:tabs>
        <w:rPr>
          <w:rFonts w:eastAsia="MS PGothic"/>
          <w:kern w:val="24"/>
          <w:sz w:val="28"/>
          <w:szCs w:val="28"/>
          <w:lang w:val="en-US"/>
        </w:rPr>
      </w:pPr>
    </w:p>
    <w:p w:rsidR="00993017" w:rsidRPr="00B3720C" w:rsidRDefault="00AD0952" w:rsidP="00993017">
      <w:pPr>
        <w:tabs>
          <w:tab w:val="left" w:pos="1134"/>
          <w:tab w:val="left" w:pos="1309"/>
          <w:tab w:val="left" w:pos="3892"/>
          <w:tab w:val="left" w:pos="5190"/>
          <w:tab w:val="left" w:pos="6488"/>
          <w:tab w:val="left" w:pos="7786"/>
          <w:tab w:val="left" w:pos="9084"/>
        </w:tabs>
        <w:rPr>
          <w:rFonts w:eastAsia="MS PGothic"/>
          <w:kern w:val="24"/>
          <w:sz w:val="28"/>
          <w:szCs w:val="28"/>
        </w:rPr>
      </w:pPr>
      <w:r>
        <w:rPr>
          <w:rFonts w:eastAsia="MS PGothic"/>
          <w:kern w:val="24"/>
          <w:sz w:val="28"/>
          <w:szCs w:val="28"/>
        </w:rPr>
        <w:t>Esitelmästä julkaistiin ko. s</w:t>
      </w:r>
      <w:r w:rsidR="007B0163" w:rsidRPr="00892653">
        <w:rPr>
          <w:rFonts w:eastAsia="MS PGothic"/>
          <w:kern w:val="24"/>
          <w:sz w:val="28"/>
          <w:szCs w:val="28"/>
        </w:rPr>
        <w:t xml:space="preserve">eminaarissa </w:t>
      </w:r>
      <w:proofErr w:type="spellStart"/>
      <w:r w:rsidR="007B0163" w:rsidRPr="00892653">
        <w:rPr>
          <w:rFonts w:eastAsia="MS PGothic"/>
          <w:kern w:val="24"/>
          <w:sz w:val="28"/>
          <w:szCs w:val="28"/>
        </w:rPr>
        <w:t>proceedings’issa</w:t>
      </w:r>
      <w:proofErr w:type="spellEnd"/>
      <w:r w:rsidR="007B0163" w:rsidRPr="00892653">
        <w:rPr>
          <w:rFonts w:eastAsia="MS PGothic"/>
          <w:kern w:val="24"/>
          <w:sz w:val="28"/>
          <w:szCs w:val="28"/>
        </w:rPr>
        <w:t xml:space="preserve"> </w:t>
      </w:r>
      <w:proofErr w:type="spellStart"/>
      <w:r w:rsidR="007B0163" w:rsidRPr="00892653">
        <w:rPr>
          <w:rFonts w:eastAsia="MS PGothic"/>
          <w:kern w:val="24"/>
          <w:sz w:val="28"/>
          <w:szCs w:val="28"/>
        </w:rPr>
        <w:t>tiiivistelmä</w:t>
      </w:r>
      <w:proofErr w:type="spellEnd"/>
      <w:r w:rsidR="007B0163" w:rsidRPr="00892653">
        <w:rPr>
          <w:rFonts w:eastAsia="MS PGothic"/>
          <w:kern w:val="24"/>
          <w:sz w:val="28"/>
          <w:szCs w:val="28"/>
        </w:rPr>
        <w:t>:</w:t>
      </w:r>
      <w:r w:rsidR="00892653" w:rsidRPr="00892653">
        <w:rPr>
          <w:rFonts w:ascii="Courier" w:hAnsi="Courier"/>
          <w:snapToGrid w:val="0"/>
          <w:szCs w:val="20"/>
        </w:rPr>
        <w:t xml:space="preserve"> </w:t>
      </w:r>
      <w:r w:rsidR="00892653" w:rsidRPr="00892653">
        <w:rPr>
          <w:snapToGrid w:val="0"/>
          <w:sz w:val="28"/>
          <w:szCs w:val="28"/>
        </w:rPr>
        <w:t>Korhonen, H.T., Ojala, E., Moisander-Jylhä, A-M., Kempe, R.</w:t>
      </w:r>
      <w:proofErr w:type="gramStart"/>
      <w:r w:rsidR="00892653" w:rsidRPr="00892653">
        <w:rPr>
          <w:snapToGrid w:val="0"/>
          <w:sz w:val="28"/>
          <w:szCs w:val="28"/>
        </w:rPr>
        <w:t>,  Sepponen</w:t>
      </w:r>
      <w:proofErr w:type="gramEnd"/>
      <w:r w:rsidR="00892653" w:rsidRPr="00892653">
        <w:rPr>
          <w:snapToGrid w:val="0"/>
          <w:sz w:val="28"/>
          <w:szCs w:val="28"/>
        </w:rPr>
        <w:t xml:space="preserve">, </w:t>
      </w:r>
      <w:proofErr w:type="spellStart"/>
      <w:r w:rsidR="00892653" w:rsidRPr="00892653">
        <w:rPr>
          <w:snapToGrid w:val="0"/>
          <w:sz w:val="28"/>
          <w:szCs w:val="28"/>
        </w:rPr>
        <w:t>J.,Koistinen</w:t>
      </w:r>
      <w:proofErr w:type="spellEnd"/>
      <w:r w:rsidR="00892653" w:rsidRPr="00892653">
        <w:rPr>
          <w:snapToGrid w:val="0"/>
          <w:sz w:val="28"/>
          <w:szCs w:val="28"/>
        </w:rPr>
        <w:t xml:space="preserve">, T., Peura, J. 2017. </w:t>
      </w:r>
      <w:proofErr w:type="gramStart"/>
      <w:r w:rsidR="00892653" w:rsidRPr="00892653">
        <w:rPr>
          <w:snapToGrid w:val="0"/>
          <w:sz w:val="28"/>
          <w:szCs w:val="28"/>
          <w:lang w:val="en-US"/>
        </w:rPr>
        <w:t>Effects of plane of nutriti</w:t>
      </w:r>
      <w:r w:rsidR="00892653">
        <w:rPr>
          <w:snapToGrid w:val="0"/>
          <w:sz w:val="28"/>
          <w:szCs w:val="28"/>
          <w:lang w:val="en-US"/>
        </w:rPr>
        <w:t>on</w:t>
      </w:r>
      <w:r w:rsidR="00892653" w:rsidRPr="00892653">
        <w:rPr>
          <w:snapToGrid w:val="0"/>
          <w:sz w:val="28"/>
          <w:szCs w:val="28"/>
          <w:lang w:val="en-US"/>
        </w:rPr>
        <w:t xml:space="preserve"> on foot condition and animal welfare in blue foxes.</w:t>
      </w:r>
      <w:proofErr w:type="gramEnd"/>
      <w:r w:rsidR="00892653" w:rsidRPr="00892653">
        <w:rPr>
          <w:snapToGrid w:val="0"/>
          <w:sz w:val="28"/>
          <w:szCs w:val="28"/>
          <w:lang w:val="en-US"/>
        </w:rPr>
        <w:t xml:space="preserve"> </w:t>
      </w:r>
      <w:r w:rsidR="00977A0C">
        <w:rPr>
          <w:snapToGrid w:val="0"/>
          <w:sz w:val="28"/>
          <w:szCs w:val="28"/>
          <w:lang w:val="en-US"/>
        </w:rPr>
        <w:t xml:space="preserve">  NJF Seminar 498, Radisson Blu</w:t>
      </w:r>
      <w:r w:rsidR="00892653" w:rsidRPr="00892653">
        <w:rPr>
          <w:snapToGrid w:val="0"/>
          <w:sz w:val="28"/>
          <w:szCs w:val="28"/>
          <w:lang w:val="en-US"/>
        </w:rPr>
        <w:t xml:space="preserve"> Plaza Hotel, Oslo, Nor</w:t>
      </w:r>
      <w:r w:rsidR="00EC1A01">
        <w:rPr>
          <w:snapToGrid w:val="0"/>
          <w:sz w:val="28"/>
          <w:szCs w:val="28"/>
          <w:lang w:val="en-US"/>
        </w:rPr>
        <w:t xml:space="preserve">way, 18- </w:t>
      </w:r>
      <w:r w:rsidR="00892653" w:rsidRPr="00892653">
        <w:rPr>
          <w:snapToGrid w:val="0"/>
          <w:sz w:val="28"/>
          <w:szCs w:val="28"/>
          <w:lang w:val="en-US"/>
        </w:rPr>
        <w:t xml:space="preserve">20 October 2017. </w:t>
      </w:r>
      <w:proofErr w:type="gramStart"/>
      <w:r w:rsidR="00892653" w:rsidRPr="00593517">
        <w:rPr>
          <w:snapToGrid w:val="0"/>
          <w:sz w:val="28"/>
          <w:szCs w:val="28"/>
          <w:lang w:val="en-US"/>
        </w:rPr>
        <w:t>Proceedings pp. 55-56.</w:t>
      </w:r>
      <w:proofErr w:type="gramEnd"/>
      <w:r w:rsidR="00892653" w:rsidRPr="00593517">
        <w:rPr>
          <w:snapToGrid w:val="0"/>
          <w:sz w:val="28"/>
          <w:szCs w:val="28"/>
          <w:lang w:val="en-US"/>
        </w:rPr>
        <w:t xml:space="preserve"> </w:t>
      </w:r>
      <w:r w:rsidR="00993017" w:rsidRPr="00593517">
        <w:rPr>
          <w:snapToGrid w:val="0"/>
          <w:sz w:val="28"/>
          <w:szCs w:val="28"/>
          <w:lang w:val="en-US"/>
        </w:rPr>
        <w:t xml:space="preserve"> </w:t>
      </w:r>
      <w:r w:rsidR="00993017" w:rsidRPr="00B3720C">
        <w:rPr>
          <w:rFonts w:eastAsia="MS PGothic"/>
          <w:caps/>
          <w:kern w:val="24"/>
          <w:sz w:val="28"/>
          <w:szCs w:val="28"/>
        </w:rPr>
        <w:t>A</w:t>
      </w:r>
      <w:r w:rsidR="00993017" w:rsidRPr="00B3720C">
        <w:rPr>
          <w:rFonts w:eastAsia="MS PGothic"/>
          <w:kern w:val="24"/>
          <w:sz w:val="28"/>
          <w:szCs w:val="28"/>
        </w:rPr>
        <w:t xml:space="preserve">bstrakti </w:t>
      </w:r>
      <w:r w:rsidR="00993017">
        <w:rPr>
          <w:rFonts w:eastAsia="MS PGothic"/>
          <w:kern w:val="24"/>
          <w:sz w:val="28"/>
          <w:szCs w:val="28"/>
        </w:rPr>
        <w:t>näh</w:t>
      </w:r>
      <w:r w:rsidR="00993017" w:rsidRPr="00B3720C">
        <w:rPr>
          <w:rFonts w:eastAsia="MS PGothic"/>
          <w:kern w:val="24"/>
          <w:sz w:val="28"/>
          <w:szCs w:val="28"/>
        </w:rPr>
        <w:t xml:space="preserve">tävänä tässä raportissa </w:t>
      </w:r>
      <w:proofErr w:type="gramStart"/>
      <w:r w:rsidR="00993017" w:rsidRPr="00B3720C">
        <w:rPr>
          <w:rFonts w:eastAsia="MS PGothic"/>
          <w:kern w:val="24"/>
          <w:sz w:val="28"/>
          <w:szCs w:val="28"/>
        </w:rPr>
        <w:t>tuonne</w:t>
      </w:r>
      <w:r w:rsidR="002E7C2E">
        <w:rPr>
          <w:rFonts w:eastAsia="MS PGothic"/>
          <w:kern w:val="24"/>
          <w:sz w:val="28"/>
          <w:szCs w:val="28"/>
        </w:rPr>
        <w:t>m</w:t>
      </w:r>
      <w:r w:rsidR="00993017" w:rsidRPr="00B3720C">
        <w:rPr>
          <w:rFonts w:eastAsia="MS PGothic"/>
          <w:kern w:val="24"/>
          <w:sz w:val="28"/>
          <w:szCs w:val="28"/>
        </w:rPr>
        <w:t>pana</w:t>
      </w:r>
      <w:r w:rsidR="00993017">
        <w:rPr>
          <w:rFonts w:eastAsia="MS PGothic"/>
          <w:kern w:val="24"/>
          <w:sz w:val="28"/>
          <w:szCs w:val="28"/>
        </w:rPr>
        <w:t xml:space="preserve">; </w:t>
      </w:r>
      <w:r w:rsidR="00993017" w:rsidRPr="00B3720C">
        <w:rPr>
          <w:rFonts w:eastAsia="MS PGothic"/>
          <w:kern w:val="24"/>
          <w:sz w:val="28"/>
          <w:szCs w:val="28"/>
        </w:rPr>
        <w:t xml:space="preserve"> </w:t>
      </w:r>
      <w:proofErr w:type="spellStart"/>
      <w:r w:rsidR="00EC1A01">
        <w:rPr>
          <w:rFonts w:eastAsia="MS PGothic"/>
          <w:kern w:val="24"/>
          <w:sz w:val="28"/>
          <w:szCs w:val="28"/>
        </w:rPr>
        <w:t>kts</w:t>
      </w:r>
      <w:proofErr w:type="spellEnd"/>
      <w:proofErr w:type="gramEnd"/>
      <w:r w:rsidR="00EC1A01">
        <w:rPr>
          <w:rFonts w:eastAsia="MS PGothic"/>
          <w:kern w:val="24"/>
          <w:sz w:val="28"/>
          <w:szCs w:val="28"/>
        </w:rPr>
        <w:t xml:space="preserve">. </w:t>
      </w:r>
      <w:proofErr w:type="spellStart"/>
      <w:r w:rsidR="00993017" w:rsidRPr="00B3720C">
        <w:rPr>
          <w:rFonts w:eastAsia="MS PGothic"/>
          <w:kern w:val="24"/>
          <w:sz w:val="28"/>
          <w:szCs w:val="28"/>
        </w:rPr>
        <w:t>s</w:t>
      </w:r>
      <w:r w:rsidR="00373BD1">
        <w:rPr>
          <w:rFonts w:eastAsia="MS PGothic"/>
          <w:kern w:val="24"/>
          <w:sz w:val="28"/>
          <w:szCs w:val="28"/>
        </w:rPr>
        <w:t>s</w:t>
      </w:r>
      <w:proofErr w:type="spellEnd"/>
      <w:r w:rsidR="00993017" w:rsidRPr="00B3720C">
        <w:rPr>
          <w:rFonts w:eastAsia="MS PGothic"/>
          <w:kern w:val="24"/>
          <w:sz w:val="28"/>
          <w:szCs w:val="28"/>
        </w:rPr>
        <w:t>. 2</w:t>
      </w:r>
      <w:r w:rsidR="001E02E8">
        <w:rPr>
          <w:rFonts w:eastAsia="MS PGothic"/>
          <w:kern w:val="24"/>
          <w:sz w:val="28"/>
          <w:szCs w:val="28"/>
        </w:rPr>
        <w:t>-3</w:t>
      </w:r>
      <w:r w:rsidR="00993017" w:rsidRPr="00B3720C">
        <w:rPr>
          <w:rFonts w:eastAsia="MS PGothic"/>
          <w:kern w:val="24"/>
          <w:sz w:val="28"/>
          <w:szCs w:val="28"/>
        </w:rPr>
        <w:t>.</w:t>
      </w:r>
    </w:p>
    <w:p w:rsidR="00892653" w:rsidRDefault="00892653" w:rsidP="00892653">
      <w:pPr>
        <w:tabs>
          <w:tab w:val="left" w:pos="1134"/>
          <w:tab w:val="left" w:pos="1309"/>
          <w:tab w:val="left" w:pos="3892"/>
          <w:tab w:val="left" w:pos="5190"/>
          <w:tab w:val="left" w:pos="6488"/>
          <w:tab w:val="left" w:pos="7786"/>
          <w:tab w:val="left" w:pos="9084"/>
        </w:tabs>
        <w:rPr>
          <w:snapToGrid w:val="0"/>
          <w:sz w:val="28"/>
          <w:szCs w:val="28"/>
        </w:rPr>
      </w:pPr>
    </w:p>
    <w:p w:rsidR="00C70493" w:rsidRPr="00803718" w:rsidRDefault="00B962FB" w:rsidP="00AA5DA2">
      <w:pPr>
        <w:suppressAutoHyphens/>
        <w:rPr>
          <w:sz w:val="28"/>
          <w:szCs w:val="28"/>
          <w:lang w:eastAsia="ar-SA"/>
        </w:rPr>
      </w:pPr>
      <w:r>
        <w:rPr>
          <w:snapToGrid w:val="0"/>
          <w:sz w:val="28"/>
          <w:szCs w:val="28"/>
        </w:rPr>
        <w:t>Kokeesta on kirjoitettu muuta</w:t>
      </w:r>
      <w:r w:rsidR="00C70493">
        <w:rPr>
          <w:snapToGrid w:val="0"/>
          <w:sz w:val="28"/>
          <w:szCs w:val="28"/>
        </w:rPr>
        <w:t xml:space="preserve">ma alustava </w:t>
      </w:r>
      <w:r w:rsidR="00993017">
        <w:rPr>
          <w:snapToGrid w:val="0"/>
          <w:sz w:val="28"/>
          <w:szCs w:val="28"/>
        </w:rPr>
        <w:t xml:space="preserve">englanninkielinen </w:t>
      </w:r>
      <w:r w:rsidR="00C70493">
        <w:rPr>
          <w:snapToGrid w:val="0"/>
          <w:sz w:val="28"/>
          <w:szCs w:val="28"/>
        </w:rPr>
        <w:t>käsikirjoitusversio. Se</w:t>
      </w:r>
      <w:r>
        <w:rPr>
          <w:snapToGrid w:val="0"/>
          <w:sz w:val="28"/>
          <w:szCs w:val="28"/>
        </w:rPr>
        <w:t xml:space="preserve"> olisi tarkoitus </w:t>
      </w:r>
      <w:r w:rsidRPr="00C70493">
        <w:rPr>
          <w:snapToGrid w:val="0"/>
          <w:sz w:val="28"/>
          <w:szCs w:val="28"/>
        </w:rPr>
        <w:t>julkaista tieteellisessä referoidussa lehdessä. Käsikirjoituksen tämänhetkinen nimi on:</w:t>
      </w:r>
      <w:r w:rsidR="00C70493" w:rsidRPr="00C70493">
        <w:rPr>
          <w:b/>
          <w:sz w:val="28"/>
          <w:szCs w:val="28"/>
          <w:lang w:eastAsia="ar-SA"/>
        </w:rPr>
        <w:t xml:space="preserve"> </w:t>
      </w:r>
      <w:r w:rsidR="00373BD1">
        <w:rPr>
          <w:sz w:val="28"/>
          <w:szCs w:val="28"/>
          <w:lang w:eastAsia="ar-SA"/>
        </w:rPr>
        <w:t xml:space="preserve">Hannu T. Korhonen, </w:t>
      </w:r>
      <w:r w:rsidR="00C70493" w:rsidRPr="00C70493">
        <w:rPr>
          <w:sz w:val="28"/>
          <w:szCs w:val="28"/>
          <w:lang w:eastAsia="ar-SA"/>
        </w:rPr>
        <w:t>Eeva Ojala, Juh</w:t>
      </w:r>
      <w:r w:rsidR="00373BD1">
        <w:rPr>
          <w:sz w:val="28"/>
          <w:szCs w:val="28"/>
          <w:lang w:eastAsia="ar-SA"/>
        </w:rPr>
        <w:t xml:space="preserve">ani Sepponen, Tarja Koistinen, </w:t>
      </w:r>
      <w:r w:rsidR="009C4746">
        <w:rPr>
          <w:sz w:val="28"/>
          <w:szCs w:val="28"/>
          <w:lang w:eastAsia="ar-SA"/>
        </w:rPr>
        <w:t>Riitta Kempe</w:t>
      </w:r>
      <w:r w:rsidR="00C70493" w:rsidRPr="00C70493">
        <w:rPr>
          <w:sz w:val="28"/>
          <w:szCs w:val="28"/>
          <w:lang w:eastAsia="ar-SA"/>
        </w:rPr>
        <w:t xml:space="preserve">, Anna-Maria Moisander-Jylhä, Jussi Peura. </w:t>
      </w:r>
      <w:proofErr w:type="gramStart"/>
      <w:r w:rsidR="00C70493" w:rsidRPr="00C70493">
        <w:rPr>
          <w:sz w:val="28"/>
          <w:szCs w:val="28"/>
          <w:lang w:val="en-US" w:eastAsia="ar-SA"/>
        </w:rPr>
        <w:t>E</w:t>
      </w:r>
      <w:r w:rsidR="00C70493">
        <w:rPr>
          <w:sz w:val="28"/>
          <w:szCs w:val="28"/>
          <w:lang w:val="en-US" w:eastAsia="ar-SA"/>
        </w:rPr>
        <w:t>ffects of feeding intensity and compensatory growth on feet condition and welfare in blue foxes (</w:t>
      </w:r>
      <w:proofErr w:type="spellStart"/>
      <w:r w:rsidR="00C70493" w:rsidRPr="00C70493">
        <w:rPr>
          <w:i/>
          <w:sz w:val="28"/>
          <w:szCs w:val="28"/>
          <w:lang w:val="en-US" w:eastAsia="ar-SA"/>
        </w:rPr>
        <w:t>Vulpes</w:t>
      </w:r>
      <w:proofErr w:type="spellEnd"/>
      <w:r w:rsidR="00C70493" w:rsidRPr="00C70493">
        <w:rPr>
          <w:i/>
          <w:sz w:val="28"/>
          <w:szCs w:val="28"/>
          <w:lang w:val="en-US" w:eastAsia="ar-SA"/>
        </w:rPr>
        <w:t xml:space="preserve"> </w:t>
      </w:r>
      <w:proofErr w:type="spellStart"/>
      <w:r w:rsidR="00C70493" w:rsidRPr="00C70493">
        <w:rPr>
          <w:i/>
          <w:sz w:val="28"/>
          <w:szCs w:val="28"/>
          <w:lang w:val="en-US" w:eastAsia="ar-SA"/>
        </w:rPr>
        <w:t>lagopus</w:t>
      </w:r>
      <w:proofErr w:type="spellEnd"/>
      <w:r w:rsidR="00C70493">
        <w:rPr>
          <w:sz w:val="28"/>
          <w:szCs w:val="28"/>
          <w:lang w:val="en-US" w:eastAsia="ar-SA"/>
        </w:rPr>
        <w:t>).</w:t>
      </w:r>
      <w:proofErr w:type="gramEnd"/>
      <w:r w:rsidR="00C70493">
        <w:rPr>
          <w:sz w:val="28"/>
          <w:szCs w:val="28"/>
          <w:lang w:val="en-US" w:eastAsia="ar-SA"/>
        </w:rPr>
        <w:t xml:space="preserve"> </w:t>
      </w:r>
      <w:r w:rsidR="00C70493" w:rsidRPr="00803718">
        <w:rPr>
          <w:sz w:val="28"/>
          <w:szCs w:val="28"/>
          <w:lang w:eastAsia="ar-SA"/>
        </w:rPr>
        <w:t>Käsikirjoituksen työstäminen jatkuu.</w:t>
      </w:r>
    </w:p>
    <w:p w:rsidR="00EF603B" w:rsidRPr="00803718" w:rsidRDefault="00EF603B" w:rsidP="00AA5DA2">
      <w:pPr>
        <w:suppressAutoHyphens/>
        <w:rPr>
          <w:sz w:val="28"/>
          <w:szCs w:val="28"/>
          <w:lang w:eastAsia="ar-SA"/>
        </w:rPr>
      </w:pPr>
    </w:p>
    <w:p w:rsidR="00EF603B" w:rsidRPr="00EF603B" w:rsidRDefault="00EF603B" w:rsidP="00AA5DA2">
      <w:pPr>
        <w:suppressAutoHyphens/>
        <w:rPr>
          <w:sz w:val="28"/>
          <w:szCs w:val="28"/>
          <w:lang w:eastAsia="ar-SA"/>
        </w:rPr>
      </w:pPr>
      <w:r w:rsidRPr="00EF603B">
        <w:rPr>
          <w:sz w:val="28"/>
          <w:szCs w:val="28"/>
          <w:lang w:eastAsia="ar-SA"/>
        </w:rPr>
        <w:t>Tuloksia tullaan esittelemään Maat</w:t>
      </w:r>
      <w:r>
        <w:rPr>
          <w:sz w:val="28"/>
          <w:szCs w:val="28"/>
          <w:lang w:eastAsia="ar-SA"/>
        </w:rPr>
        <w:t>alous</w:t>
      </w:r>
      <w:r w:rsidR="00803718">
        <w:rPr>
          <w:sz w:val="28"/>
          <w:szCs w:val="28"/>
          <w:lang w:eastAsia="ar-SA"/>
        </w:rPr>
        <w:t xml:space="preserve">tieteen </w:t>
      </w:r>
      <w:r>
        <w:rPr>
          <w:sz w:val="28"/>
          <w:szCs w:val="28"/>
          <w:lang w:eastAsia="ar-SA"/>
        </w:rPr>
        <w:t xml:space="preserve">päivillä </w:t>
      </w:r>
      <w:proofErr w:type="gramStart"/>
      <w:r>
        <w:rPr>
          <w:sz w:val="28"/>
          <w:szCs w:val="28"/>
          <w:lang w:eastAsia="ar-SA"/>
        </w:rPr>
        <w:t>10.-11.1.2018</w:t>
      </w:r>
      <w:proofErr w:type="gramEnd"/>
      <w:r>
        <w:rPr>
          <w:sz w:val="28"/>
          <w:szCs w:val="28"/>
          <w:lang w:eastAsia="ar-SA"/>
        </w:rPr>
        <w:t xml:space="preserve"> (posteri</w:t>
      </w:r>
      <w:r w:rsidR="00F540AC">
        <w:rPr>
          <w:sz w:val="28"/>
          <w:szCs w:val="28"/>
          <w:lang w:eastAsia="ar-SA"/>
        </w:rPr>
        <w:t>, Viikki</w:t>
      </w:r>
      <w:r>
        <w:rPr>
          <w:sz w:val="28"/>
          <w:szCs w:val="28"/>
          <w:lang w:eastAsia="ar-SA"/>
        </w:rPr>
        <w:t xml:space="preserve">) ja </w:t>
      </w:r>
      <w:proofErr w:type="spellStart"/>
      <w:r>
        <w:rPr>
          <w:sz w:val="28"/>
          <w:szCs w:val="28"/>
          <w:lang w:eastAsia="ar-SA"/>
        </w:rPr>
        <w:t>Nordic</w:t>
      </w:r>
      <w:proofErr w:type="spellEnd"/>
      <w:r>
        <w:rPr>
          <w:sz w:val="28"/>
          <w:szCs w:val="28"/>
          <w:lang w:eastAsia="ar-SA"/>
        </w:rPr>
        <w:t xml:space="preserve"> ISAE sem</w:t>
      </w:r>
      <w:r w:rsidRPr="00EF603B">
        <w:rPr>
          <w:sz w:val="28"/>
          <w:szCs w:val="28"/>
          <w:lang w:eastAsia="ar-SA"/>
        </w:rPr>
        <w:t>inaarissa 17.-</w:t>
      </w:r>
      <w:r>
        <w:rPr>
          <w:sz w:val="28"/>
          <w:szCs w:val="28"/>
          <w:lang w:eastAsia="ar-SA"/>
        </w:rPr>
        <w:t>18.1.2018 (suullinen</w:t>
      </w:r>
      <w:r w:rsidR="00F540AC">
        <w:rPr>
          <w:sz w:val="28"/>
          <w:szCs w:val="28"/>
          <w:lang w:eastAsia="ar-SA"/>
        </w:rPr>
        <w:t>, Helsinki</w:t>
      </w:r>
      <w:r>
        <w:rPr>
          <w:sz w:val="28"/>
          <w:szCs w:val="28"/>
          <w:lang w:eastAsia="ar-SA"/>
        </w:rPr>
        <w:t>).</w:t>
      </w:r>
    </w:p>
    <w:p w:rsidR="00C70493" w:rsidRDefault="00C70493" w:rsidP="00C70493">
      <w:pPr>
        <w:suppressAutoHyphens/>
        <w:spacing w:line="360" w:lineRule="auto"/>
        <w:rPr>
          <w:lang w:eastAsia="ar-SA"/>
        </w:rPr>
      </w:pPr>
    </w:p>
    <w:p w:rsidR="00803718" w:rsidRDefault="00803718" w:rsidP="00C70493">
      <w:pPr>
        <w:suppressAutoHyphens/>
        <w:spacing w:line="360" w:lineRule="auto"/>
        <w:rPr>
          <w:lang w:eastAsia="ar-SA"/>
        </w:rPr>
      </w:pPr>
    </w:p>
    <w:p w:rsidR="00E42941" w:rsidRPr="00EF603B" w:rsidRDefault="00E42941" w:rsidP="00C70493">
      <w:pPr>
        <w:suppressAutoHyphens/>
        <w:spacing w:line="360" w:lineRule="auto"/>
        <w:rPr>
          <w:lang w:eastAsia="ar-SA"/>
        </w:rPr>
      </w:pPr>
    </w:p>
    <w:p w:rsidR="00B962FB" w:rsidRPr="00EF603B" w:rsidRDefault="00B962FB" w:rsidP="00892653">
      <w:pPr>
        <w:tabs>
          <w:tab w:val="left" w:pos="1134"/>
          <w:tab w:val="left" w:pos="1309"/>
          <w:tab w:val="left" w:pos="3892"/>
          <w:tab w:val="left" w:pos="5190"/>
          <w:tab w:val="left" w:pos="6488"/>
          <w:tab w:val="left" w:pos="7786"/>
          <w:tab w:val="left" w:pos="9084"/>
        </w:tabs>
        <w:rPr>
          <w:snapToGrid w:val="0"/>
          <w:sz w:val="28"/>
          <w:szCs w:val="28"/>
        </w:rPr>
      </w:pPr>
    </w:p>
    <w:p w:rsidR="00E413CB" w:rsidRPr="002E7C2E" w:rsidRDefault="00E413CB" w:rsidP="00E413CB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2E7C2E">
        <w:rPr>
          <w:rFonts w:ascii="Calibri" w:hAnsi="Calibri" w:cs="Calibri"/>
          <w:sz w:val="20"/>
          <w:szCs w:val="20"/>
          <w:lang w:val="en-US"/>
        </w:rPr>
        <w:t>NJF Seminar 498, Radisson</w:t>
      </w:r>
      <w:r w:rsidR="008579D3" w:rsidRPr="002E7C2E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2E7C2E">
        <w:rPr>
          <w:rFonts w:ascii="Calibri" w:hAnsi="Calibri" w:cs="Calibri"/>
          <w:sz w:val="20"/>
          <w:szCs w:val="20"/>
          <w:lang w:val="en-US"/>
        </w:rPr>
        <w:t>Blu</w:t>
      </w:r>
      <w:proofErr w:type="spellEnd"/>
      <w:r w:rsidRPr="002E7C2E">
        <w:rPr>
          <w:rFonts w:ascii="Calibri" w:hAnsi="Calibri" w:cs="Calibri"/>
          <w:sz w:val="20"/>
          <w:szCs w:val="20"/>
          <w:lang w:val="en-US"/>
        </w:rPr>
        <w:t xml:space="preserve"> Plaza Hotel, Oslo, Norway</w:t>
      </w:r>
      <w:r w:rsidR="008579D3" w:rsidRPr="002E7C2E">
        <w:rPr>
          <w:rFonts w:ascii="Calibri" w:hAnsi="Calibri" w:cs="Calibri"/>
          <w:sz w:val="20"/>
          <w:szCs w:val="20"/>
          <w:lang w:val="en-US"/>
        </w:rPr>
        <w:t xml:space="preserve"> 18.-20.10.2017</w:t>
      </w:r>
    </w:p>
    <w:p w:rsidR="00E413CB" w:rsidRPr="002E7C2E" w:rsidRDefault="00E413CB" w:rsidP="00892653">
      <w:pPr>
        <w:tabs>
          <w:tab w:val="left" w:pos="1134"/>
          <w:tab w:val="left" w:pos="1309"/>
          <w:tab w:val="left" w:pos="3892"/>
          <w:tab w:val="left" w:pos="5190"/>
          <w:tab w:val="left" w:pos="6488"/>
          <w:tab w:val="left" w:pos="7786"/>
          <w:tab w:val="left" w:pos="9084"/>
        </w:tabs>
        <w:rPr>
          <w:snapToGrid w:val="0"/>
          <w:sz w:val="28"/>
          <w:szCs w:val="28"/>
          <w:lang w:val="en-US"/>
        </w:rPr>
      </w:pPr>
    </w:p>
    <w:p w:rsidR="00975EE9" w:rsidRPr="00975EE9" w:rsidRDefault="00975EE9" w:rsidP="00975EE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  <w:r w:rsidRPr="002E7C2E">
        <w:rPr>
          <w:rFonts w:ascii="Arial" w:hAnsi="Arial" w:cs="Arial"/>
          <w:b/>
          <w:bCs/>
          <w:sz w:val="22"/>
          <w:szCs w:val="22"/>
          <w:lang w:val="en-US"/>
        </w:rPr>
        <w:t>EFFECTS OF PLAN OF FEEDING ON FOOT CONDITION AND AN</w:t>
      </w:r>
      <w:r w:rsidRPr="00975EE9">
        <w:rPr>
          <w:rFonts w:ascii="Arial" w:hAnsi="Arial" w:cs="Arial"/>
          <w:b/>
          <w:bCs/>
          <w:sz w:val="22"/>
          <w:szCs w:val="22"/>
          <w:lang w:val="en-US"/>
        </w:rPr>
        <w:t>IMAL WELFARE</w:t>
      </w:r>
    </w:p>
    <w:p w:rsidR="00975EE9" w:rsidRDefault="00975EE9" w:rsidP="00975EE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803718">
        <w:rPr>
          <w:rFonts w:ascii="Arial" w:hAnsi="Arial" w:cs="Arial"/>
          <w:b/>
          <w:bCs/>
          <w:sz w:val="22"/>
          <w:szCs w:val="22"/>
        </w:rPr>
        <w:t>IN BLUE FOXES</w:t>
      </w:r>
    </w:p>
    <w:p w:rsidR="00E42941" w:rsidRPr="00803718" w:rsidRDefault="00E42941" w:rsidP="00975EE9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975EE9" w:rsidRPr="001F42C3" w:rsidRDefault="00975EE9" w:rsidP="00975EE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F603B">
        <w:rPr>
          <w:rFonts w:ascii="Arial" w:hAnsi="Arial" w:cs="Arial"/>
          <w:sz w:val="22"/>
          <w:szCs w:val="22"/>
        </w:rPr>
        <w:t>Hannu T. Korhonen</w:t>
      </w:r>
      <w:r w:rsidR="00B0065B" w:rsidRPr="00EF603B">
        <w:rPr>
          <w:rFonts w:ascii="Arial" w:hAnsi="Arial" w:cs="Arial"/>
          <w:sz w:val="14"/>
          <w:szCs w:val="14"/>
          <w:vertAlign w:val="subscript"/>
        </w:rPr>
        <w:t>1</w:t>
      </w:r>
      <w:r w:rsidRPr="00EF603B">
        <w:rPr>
          <w:rFonts w:ascii="Arial" w:hAnsi="Arial" w:cs="Arial"/>
          <w:sz w:val="22"/>
          <w:szCs w:val="22"/>
        </w:rPr>
        <w:t>, Eeva Ojala</w:t>
      </w:r>
      <w:r w:rsidRPr="00EF603B">
        <w:rPr>
          <w:rFonts w:ascii="Arial" w:hAnsi="Arial" w:cs="Arial"/>
          <w:sz w:val="14"/>
          <w:szCs w:val="14"/>
        </w:rPr>
        <w:t>4</w:t>
      </w:r>
      <w:r w:rsidRPr="00EF603B">
        <w:rPr>
          <w:rFonts w:ascii="Arial" w:hAnsi="Arial" w:cs="Arial"/>
          <w:sz w:val="22"/>
          <w:szCs w:val="22"/>
        </w:rPr>
        <w:t>, Anna-Maria Mois</w:t>
      </w:r>
      <w:r w:rsidRPr="001F42C3">
        <w:rPr>
          <w:rFonts w:ascii="Arial" w:hAnsi="Arial" w:cs="Arial"/>
          <w:sz w:val="22"/>
          <w:szCs w:val="22"/>
        </w:rPr>
        <w:t>ander-Jylhä</w:t>
      </w:r>
      <w:r w:rsidRPr="001F42C3">
        <w:rPr>
          <w:rFonts w:ascii="Arial" w:hAnsi="Arial" w:cs="Arial"/>
          <w:sz w:val="14"/>
          <w:szCs w:val="14"/>
        </w:rPr>
        <w:t>5</w:t>
      </w:r>
      <w:r w:rsidRPr="001F42C3">
        <w:rPr>
          <w:rFonts w:ascii="Arial" w:hAnsi="Arial" w:cs="Arial"/>
          <w:sz w:val="22"/>
          <w:szCs w:val="22"/>
        </w:rPr>
        <w:t>, Riitta Kempe</w:t>
      </w:r>
      <w:r w:rsidRPr="001F42C3">
        <w:rPr>
          <w:rFonts w:ascii="Arial" w:hAnsi="Arial" w:cs="Arial"/>
          <w:sz w:val="14"/>
          <w:szCs w:val="14"/>
        </w:rPr>
        <w:t>3</w:t>
      </w:r>
      <w:r w:rsidRPr="001F42C3">
        <w:rPr>
          <w:rFonts w:ascii="Arial" w:hAnsi="Arial" w:cs="Arial"/>
          <w:sz w:val="22"/>
          <w:szCs w:val="22"/>
        </w:rPr>
        <w:t>, Juhani</w:t>
      </w:r>
    </w:p>
    <w:p w:rsidR="00975EE9" w:rsidRPr="00975EE9" w:rsidRDefault="00975EE9" w:rsidP="00975EE9">
      <w:pPr>
        <w:autoSpaceDE w:val="0"/>
        <w:autoSpaceDN w:val="0"/>
        <w:adjustRightInd w:val="0"/>
        <w:rPr>
          <w:rFonts w:ascii="Arial" w:hAnsi="Arial" w:cs="Arial"/>
          <w:sz w:val="14"/>
          <w:szCs w:val="14"/>
          <w:lang w:val="en-US"/>
        </w:rPr>
      </w:pPr>
      <w:r w:rsidRPr="00975EE9">
        <w:rPr>
          <w:rFonts w:ascii="Arial" w:hAnsi="Arial" w:cs="Arial"/>
          <w:sz w:val="22"/>
          <w:szCs w:val="22"/>
          <w:lang w:val="en-US"/>
        </w:rPr>
        <w:t>Sepponen</w:t>
      </w:r>
      <w:r w:rsidRPr="00975EE9">
        <w:rPr>
          <w:rFonts w:ascii="Arial" w:hAnsi="Arial" w:cs="Arial"/>
          <w:sz w:val="14"/>
          <w:szCs w:val="14"/>
          <w:lang w:val="en-US"/>
        </w:rPr>
        <w:t>2</w:t>
      </w:r>
      <w:r w:rsidRPr="00975EE9">
        <w:rPr>
          <w:rFonts w:ascii="Arial" w:hAnsi="Arial" w:cs="Arial"/>
          <w:sz w:val="22"/>
          <w:szCs w:val="22"/>
          <w:lang w:val="en-US"/>
        </w:rPr>
        <w:t>, Tarja Koistinen</w:t>
      </w:r>
      <w:r w:rsidRPr="00975EE9">
        <w:rPr>
          <w:rFonts w:ascii="Arial" w:hAnsi="Arial" w:cs="Arial"/>
          <w:sz w:val="14"/>
          <w:szCs w:val="14"/>
          <w:lang w:val="en-US"/>
        </w:rPr>
        <w:t>2</w:t>
      </w:r>
      <w:r w:rsidRPr="00975EE9">
        <w:rPr>
          <w:rFonts w:ascii="Arial" w:hAnsi="Arial" w:cs="Arial"/>
          <w:sz w:val="22"/>
          <w:szCs w:val="22"/>
          <w:lang w:val="en-US"/>
        </w:rPr>
        <w:t>, Jussi Peura</w:t>
      </w:r>
      <w:r w:rsidRPr="00975EE9">
        <w:rPr>
          <w:rFonts w:ascii="Arial" w:hAnsi="Arial" w:cs="Arial"/>
          <w:sz w:val="14"/>
          <w:szCs w:val="14"/>
          <w:lang w:val="en-US"/>
        </w:rPr>
        <w:t>5</w:t>
      </w:r>
    </w:p>
    <w:p w:rsidR="00975EE9" w:rsidRPr="00975EE9" w:rsidRDefault="00975EE9" w:rsidP="00975EE9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val="en-US"/>
        </w:rPr>
      </w:pPr>
      <w:r w:rsidRPr="00975EE9">
        <w:rPr>
          <w:rFonts w:ascii="Arial" w:hAnsi="Arial" w:cs="Arial"/>
          <w:i/>
          <w:iCs/>
          <w:sz w:val="22"/>
          <w:szCs w:val="22"/>
          <w:lang w:val="en-US"/>
        </w:rPr>
        <w:t xml:space="preserve">Natural Resources Institute Finland (Luke), Green Technology, </w:t>
      </w:r>
      <w:r w:rsidRPr="00975EE9">
        <w:rPr>
          <w:rFonts w:ascii="Arial" w:hAnsi="Arial" w:cs="Arial"/>
          <w:i/>
          <w:iCs/>
          <w:sz w:val="14"/>
          <w:szCs w:val="14"/>
          <w:lang w:val="en-US"/>
        </w:rPr>
        <w:t xml:space="preserve">1 </w:t>
      </w:r>
      <w:proofErr w:type="spellStart"/>
      <w:r w:rsidRPr="00975EE9">
        <w:rPr>
          <w:rFonts w:ascii="Arial" w:hAnsi="Arial" w:cs="Arial"/>
          <w:i/>
          <w:iCs/>
          <w:sz w:val="22"/>
          <w:szCs w:val="22"/>
          <w:lang w:val="en-US"/>
        </w:rPr>
        <w:t>Kokkola</w:t>
      </w:r>
      <w:proofErr w:type="spellEnd"/>
      <w:r w:rsidRPr="00975EE9">
        <w:rPr>
          <w:rFonts w:ascii="Arial" w:hAnsi="Arial" w:cs="Arial"/>
          <w:i/>
          <w:iCs/>
          <w:sz w:val="22"/>
          <w:szCs w:val="22"/>
          <w:lang w:val="en-US"/>
        </w:rPr>
        <w:t xml:space="preserve">, </w:t>
      </w:r>
      <w:r w:rsidRPr="00975EE9">
        <w:rPr>
          <w:rFonts w:ascii="Arial" w:hAnsi="Arial" w:cs="Arial"/>
          <w:i/>
          <w:iCs/>
          <w:sz w:val="14"/>
          <w:szCs w:val="14"/>
          <w:lang w:val="en-US"/>
        </w:rPr>
        <w:t>2</w:t>
      </w:r>
      <w:r w:rsidRPr="00975EE9">
        <w:rPr>
          <w:rFonts w:ascii="Arial" w:hAnsi="Arial" w:cs="Arial"/>
          <w:i/>
          <w:iCs/>
          <w:sz w:val="22"/>
          <w:szCs w:val="22"/>
          <w:lang w:val="en-US"/>
        </w:rPr>
        <w:t>Maaninka,</w:t>
      </w:r>
    </w:p>
    <w:p w:rsidR="00975EE9" w:rsidRPr="00975EE9" w:rsidRDefault="00975EE9" w:rsidP="00975EE9">
      <w:pPr>
        <w:autoSpaceDE w:val="0"/>
        <w:autoSpaceDN w:val="0"/>
        <w:adjustRightInd w:val="0"/>
        <w:rPr>
          <w:rFonts w:ascii="Arial,Italic" w:hAnsi="Arial,Italic" w:cs="Arial,Italic"/>
          <w:i/>
          <w:iCs/>
          <w:sz w:val="22"/>
          <w:szCs w:val="22"/>
          <w:lang w:val="en-US"/>
        </w:rPr>
      </w:pPr>
      <w:r w:rsidRPr="00975EE9">
        <w:rPr>
          <w:rFonts w:ascii="Arial" w:hAnsi="Arial" w:cs="Arial"/>
          <w:i/>
          <w:iCs/>
          <w:sz w:val="14"/>
          <w:szCs w:val="14"/>
          <w:lang w:val="en-US"/>
        </w:rPr>
        <w:lastRenderedPageBreak/>
        <w:t>3</w:t>
      </w:r>
      <w:r w:rsidRPr="00975EE9">
        <w:rPr>
          <w:rFonts w:ascii="Arial" w:hAnsi="Arial" w:cs="Arial"/>
          <w:i/>
          <w:iCs/>
          <w:sz w:val="22"/>
          <w:szCs w:val="22"/>
          <w:lang w:val="en-US"/>
        </w:rPr>
        <w:t xml:space="preserve">Jokioinen; </w:t>
      </w:r>
      <w:r w:rsidRPr="00975EE9">
        <w:rPr>
          <w:rFonts w:ascii="Arial" w:hAnsi="Arial" w:cs="Arial"/>
          <w:i/>
          <w:iCs/>
          <w:sz w:val="14"/>
          <w:szCs w:val="14"/>
          <w:lang w:val="en-US"/>
        </w:rPr>
        <w:t>4</w:t>
      </w:r>
      <w:r w:rsidRPr="00975EE9">
        <w:rPr>
          <w:rFonts w:ascii="Arial" w:hAnsi="Arial" w:cs="Arial"/>
          <w:i/>
          <w:iCs/>
          <w:sz w:val="22"/>
          <w:szCs w:val="22"/>
          <w:lang w:val="en-US"/>
        </w:rPr>
        <w:t>Luova Research Farm, Kannus</w:t>
      </w:r>
      <w:proofErr w:type="gramStart"/>
      <w:r w:rsidRPr="00975EE9">
        <w:rPr>
          <w:rFonts w:ascii="Arial" w:hAnsi="Arial" w:cs="Arial"/>
          <w:i/>
          <w:iCs/>
          <w:sz w:val="22"/>
          <w:szCs w:val="22"/>
          <w:lang w:val="en-US"/>
        </w:rPr>
        <w:t>;</w:t>
      </w:r>
      <w:r w:rsidRPr="00975EE9">
        <w:rPr>
          <w:rFonts w:ascii="Arial" w:hAnsi="Arial" w:cs="Arial"/>
          <w:i/>
          <w:iCs/>
          <w:sz w:val="14"/>
          <w:szCs w:val="14"/>
          <w:lang w:val="en-US"/>
        </w:rPr>
        <w:t>5</w:t>
      </w:r>
      <w:r w:rsidRPr="00975EE9">
        <w:rPr>
          <w:rFonts w:ascii="Arial,Italic" w:hAnsi="Arial,Italic" w:cs="Arial,Italic"/>
          <w:i/>
          <w:iCs/>
          <w:sz w:val="22"/>
          <w:szCs w:val="22"/>
          <w:lang w:val="en-US"/>
        </w:rPr>
        <w:t>Finnish</w:t>
      </w:r>
      <w:proofErr w:type="gramEnd"/>
      <w:r w:rsidRPr="00975EE9">
        <w:rPr>
          <w:rFonts w:ascii="Arial,Italic" w:hAnsi="Arial,Italic" w:cs="Arial,Italic"/>
          <w:i/>
          <w:iCs/>
          <w:sz w:val="22"/>
          <w:szCs w:val="22"/>
          <w:lang w:val="en-US"/>
        </w:rPr>
        <w:t xml:space="preserve"> Fur Breeders’ Association,</w:t>
      </w:r>
    </w:p>
    <w:p w:rsidR="00975EE9" w:rsidRDefault="00975EE9" w:rsidP="00975EE9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val="en-US"/>
        </w:rPr>
      </w:pPr>
      <w:r w:rsidRPr="00975EE9">
        <w:rPr>
          <w:rFonts w:ascii="Arial" w:hAnsi="Arial" w:cs="Arial"/>
          <w:i/>
          <w:iCs/>
          <w:sz w:val="22"/>
          <w:szCs w:val="22"/>
          <w:lang w:val="en-US"/>
        </w:rPr>
        <w:t>Vantaa</w:t>
      </w:r>
    </w:p>
    <w:p w:rsidR="00E413CB" w:rsidRPr="00975EE9" w:rsidRDefault="00E413CB" w:rsidP="00975EE9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  <w:lang w:val="en-US"/>
        </w:rPr>
      </w:pP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975EE9">
        <w:rPr>
          <w:rFonts w:ascii="Arial" w:hAnsi="Arial" w:cs="Arial"/>
          <w:sz w:val="22"/>
          <w:szCs w:val="22"/>
          <w:lang w:val="en-US"/>
        </w:rPr>
        <w:t>Abstract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sz w:val="22"/>
          <w:szCs w:val="22"/>
          <w:lang w:val="en-US"/>
        </w:rPr>
      </w:pPr>
      <w:r w:rsidRPr="00975EE9">
        <w:rPr>
          <w:rFonts w:ascii="Arial" w:hAnsi="Arial" w:cs="Arial"/>
          <w:sz w:val="22"/>
          <w:szCs w:val="22"/>
          <w:lang w:val="en-US"/>
        </w:rPr>
        <w:t>Pronounced bending of forelegs is an escalating phenomenon in blue foxes (</w:t>
      </w:r>
      <w:proofErr w:type="spellStart"/>
      <w:r w:rsidRPr="00975EE9">
        <w:rPr>
          <w:rFonts w:ascii="Arial" w:hAnsi="Arial" w:cs="Arial"/>
          <w:i/>
          <w:iCs/>
          <w:sz w:val="22"/>
          <w:szCs w:val="22"/>
          <w:lang w:val="en-US"/>
        </w:rPr>
        <w:t>Vulpes</w:t>
      </w:r>
      <w:proofErr w:type="spellEnd"/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proofErr w:type="spellStart"/>
      <w:r w:rsidRPr="00975EE9">
        <w:rPr>
          <w:rFonts w:ascii="Arial" w:hAnsi="Arial" w:cs="Arial"/>
          <w:i/>
          <w:iCs/>
          <w:sz w:val="22"/>
          <w:szCs w:val="22"/>
          <w:lang w:val="en-US"/>
        </w:rPr>
        <w:t>lagopus</w:t>
      </w:r>
      <w:proofErr w:type="spellEnd"/>
      <w:r w:rsidRPr="00975EE9">
        <w:rPr>
          <w:rFonts w:ascii="Arial" w:hAnsi="Arial" w:cs="Arial"/>
          <w:sz w:val="22"/>
          <w:szCs w:val="22"/>
          <w:lang w:val="en-US"/>
        </w:rPr>
        <w:t>) which has been recognized on farms and measures to understand its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975EE9">
        <w:rPr>
          <w:rFonts w:ascii="Arial" w:hAnsi="Arial" w:cs="Arial"/>
          <w:sz w:val="22"/>
          <w:szCs w:val="22"/>
          <w:lang w:val="en-US"/>
        </w:rPr>
        <w:t>background, etiology and welfare implications has been initiated. The aim of the present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975EE9">
        <w:rPr>
          <w:rFonts w:ascii="Arial" w:hAnsi="Arial" w:cs="Arial"/>
          <w:sz w:val="22"/>
          <w:szCs w:val="22"/>
          <w:lang w:val="en-US"/>
        </w:rPr>
        <w:t>study was to find out to which extent feeding intensity (ad libitum vs restricted) influences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975EE9">
        <w:rPr>
          <w:rFonts w:ascii="Arial" w:hAnsi="Arial" w:cs="Arial"/>
          <w:sz w:val="22"/>
          <w:szCs w:val="22"/>
          <w:lang w:val="en-US"/>
        </w:rPr>
        <w:t>on foot condition and welfare in growing-furring blue foxes. The subjects were 200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975EE9">
        <w:rPr>
          <w:rFonts w:ascii="Arial" w:hAnsi="Arial" w:cs="Arial"/>
          <w:sz w:val="22"/>
          <w:szCs w:val="22"/>
          <w:lang w:val="en-US"/>
        </w:rPr>
        <w:t>sibling pairs divided into two groups: (1) Ad libitum (Ad Lib) and (2) Restricted feeding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975EE9">
        <w:rPr>
          <w:rFonts w:ascii="Arial" w:hAnsi="Arial" w:cs="Arial"/>
          <w:sz w:val="22"/>
          <w:szCs w:val="22"/>
          <w:lang w:val="en-US"/>
        </w:rPr>
        <w:t>(</w:t>
      </w:r>
      <w:proofErr w:type="spellStart"/>
      <w:r w:rsidRPr="00975EE9">
        <w:rPr>
          <w:rFonts w:ascii="Arial" w:hAnsi="Arial" w:cs="Arial"/>
          <w:sz w:val="22"/>
          <w:szCs w:val="22"/>
          <w:lang w:val="en-US"/>
        </w:rPr>
        <w:t>Restr</w:t>
      </w:r>
      <w:proofErr w:type="spellEnd"/>
      <w:r w:rsidRPr="00975EE9">
        <w:rPr>
          <w:rFonts w:ascii="Arial" w:hAnsi="Arial" w:cs="Arial"/>
          <w:sz w:val="22"/>
          <w:szCs w:val="22"/>
          <w:lang w:val="en-US"/>
        </w:rPr>
        <w:t>). Feeding arrangements were started on July 29. Restricted portion was raised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975EE9">
        <w:rPr>
          <w:rFonts w:ascii="Arial" w:hAnsi="Arial" w:cs="Arial"/>
          <w:sz w:val="22"/>
          <w:szCs w:val="22"/>
          <w:lang w:val="en-US"/>
        </w:rPr>
        <w:t>from Sept 22 onwards to ad libitum level. The statistical analyses were done by using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975EE9">
        <w:rPr>
          <w:rFonts w:ascii="Arial" w:hAnsi="Arial" w:cs="Arial"/>
          <w:sz w:val="22"/>
          <w:szCs w:val="22"/>
          <w:lang w:val="en-US"/>
        </w:rPr>
        <w:t>the Fisher’s exact test, Tukey’s test, Spearman correlations, Logistic regression and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975EE9">
        <w:rPr>
          <w:rFonts w:ascii="Arial" w:hAnsi="Arial" w:cs="Arial"/>
          <w:sz w:val="22"/>
          <w:szCs w:val="22"/>
          <w:lang w:val="en-US"/>
        </w:rPr>
        <w:t>Mixed model of the SAS software for Windows. Initial body weights of groups were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975EE9">
        <w:rPr>
          <w:rFonts w:ascii="Arial" w:hAnsi="Arial" w:cs="Arial"/>
          <w:sz w:val="22"/>
          <w:szCs w:val="22"/>
          <w:lang w:val="en-US"/>
        </w:rPr>
        <w:t>similar. From Aug 11 onwards body weights of Ad Lib remained significantly (P&lt;0.001)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proofErr w:type="gramStart"/>
      <w:r w:rsidRPr="00975EE9">
        <w:rPr>
          <w:rFonts w:ascii="Arial" w:hAnsi="Arial" w:cs="Arial"/>
          <w:sz w:val="22"/>
          <w:szCs w:val="22"/>
          <w:lang w:val="en-US"/>
        </w:rPr>
        <w:t>higher</w:t>
      </w:r>
      <w:proofErr w:type="gramEnd"/>
      <w:r w:rsidRPr="00975EE9">
        <w:rPr>
          <w:rFonts w:ascii="Arial" w:hAnsi="Arial" w:cs="Arial"/>
          <w:sz w:val="22"/>
          <w:szCs w:val="22"/>
          <w:lang w:val="en-US"/>
        </w:rPr>
        <w:t xml:space="preserve"> compared to </w:t>
      </w:r>
      <w:proofErr w:type="spellStart"/>
      <w:r w:rsidRPr="00975EE9">
        <w:rPr>
          <w:rFonts w:ascii="Arial" w:hAnsi="Arial" w:cs="Arial"/>
          <w:sz w:val="22"/>
          <w:szCs w:val="22"/>
          <w:lang w:val="en-US"/>
        </w:rPr>
        <w:t>Restr</w:t>
      </w:r>
      <w:proofErr w:type="spellEnd"/>
      <w:r w:rsidRPr="00975EE9">
        <w:rPr>
          <w:rFonts w:ascii="Arial" w:hAnsi="Arial" w:cs="Arial"/>
          <w:sz w:val="22"/>
          <w:szCs w:val="22"/>
          <w:lang w:val="en-US"/>
        </w:rPr>
        <w:t xml:space="preserve"> ones during the restricted period. Thereafter, compensatory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proofErr w:type="gramStart"/>
      <w:r w:rsidRPr="00975EE9">
        <w:rPr>
          <w:rFonts w:ascii="Arial" w:hAnsi="Arial" w:cs="Arial"/>
          <w:sz w:val="22"/>
          <w:szCs w:val="22"/>
          <w:lang w:val="en-US"/>
        </w:rPr>
        <w:t>growth</w:t>
      </w:r>
      <w:proofErr w:type="gramEnd"/>
      <w:r w:rsidRPr="00975EE9">
        <w:rPr>
          <w:rFonts w:ascii="Arial" w:hAnsi="Arial" w:cs="Arial"/>
          <w:sz w:val="22"/>
          <w:szCs w:val="22"/>
          <w:lang w:val="en-US"/>
        </w:rPr>
        <w:t xml:space="preserve"> occurred in </w:t>
      </w:r>
      <w:proofErr w:type="spellStart"/>
      <w:r w:rsidRPr="00975EE9">
        <w:rPr>
          <w:rFonts w:ascii="Arial" w:hAnsi="Arial" w:cs="Arial"/>
          <w:sz w:val="22"/>
          <w:szCs w:val="22"/>
          <w:lang w:val="en-US"/>
        </w:rPr>
        <w:t>Restr</w:t>
      </w:r>
      <w:proofErr w:type="spellEnd"/>
      <w:r w:rsidRPr="00975EE9">
        <w:rPr>
          <w:rFonts w:ascii="Arial" w:hAnsi="Arial" w:cs="Arial"/>
          <w:sz w:val="22"/>
          <w:szCs w:val="22"/>
          <w:lang w:val="en-US"/>
        </w:rPr>
        <w:t xml:space="preserve"> groups (P&lt;0.05). Final body weights at pelting (Dec 8) were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proofErr w:type="gramStart"/>
      <w:r w:rsidRPr="00975EE9">
        <w:rPr>
          <w:rFonts w:ascii="Arial" w:hAnsi="Arial" w:cs="Arial"/>
          <w:sz w:val="22"/>
          <w:szCs w:val="22"/>
          <w:lang w:val="en-US"/>
        </w:rPr>
        <w:t>significantly</w:t>
      </w:r>
      <w:proofErr w:type="gramEnd"/>
      <w:r w:rsidRPr="00975EE9">
        <w:rPr>
          <w:rFonts w:ascii="Arial" w:hAnsi="Arial" w:cs="Arial"/>
          <w:sz w:val="22"/>
          <w:szCs w:val="22"/>
          <w:lang w:val="en-US"/>
        </w:rPr>
        <w:t xml:space="preserve"> higher (P&lt;0.001) in Ad Lib than Rest animals. Body condition score (BSC)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proofErr w:type="gramStart"/>
      <w:r w:rsidRPr="00975EE9">
        <w:rPr>
          <w:rFonts w:ascii="Arial" w:hAnsi="Arial" w:cs="Arial"/>
          <w:sz w:val="22"/>
          <w:szCs w:val="22"/>
          <w:lang w:val="en-US"/>
        </w:rPr>
        <w:t>followed</w:t>
      </w:r>
      <w:proofErr w:type="gramEnd"/>
      <w:r w:rsidRPr="00975EE9">
        <w:rPr>
          <w:rFonts w:ascii="Arial" w:hAnsi="Arial" w:cs="Arial"/>
          <w:sz w:val="22"/>
          <w:szCs w:val="22"/>
          <w:lang w:val="en-US"/>
        </w:rPr>
        <w:t xml:space="preserve"> the same pattern. Body length (P&lt;0.01) as well as waist measure (P&lt;0.001)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proofErr w:type="gramStart"/>
      <w:r w:rsidRPr="00975EE9">
        <w:rPr>
          <w:rFonts w:ascii="Arial" w:hAnsi="Arial" w:cs="Arial"/>
          <w:sz w:val="22"/>
          <w:szCs w:val="22"/>
          <w:lang w:val="en-US"/>
        </w:rPr>
        <w:t>and</w:t>
      </w:r>
      <w:proofErr w:type="gramEnd"/>
      <w:r w:rsidRPr="00975EE9">
        <w:rPr>
          <w:rFonts w:ascii="Arial" w:hAnsi="Arial" w:cs="Arial"/>
          <w:sz w:val="22"/>
          <w:szCs w:val="22"/>
          <w:lang w:val="en-US"/>
        </w:rPr>
        <w:t xml:space="preserve"> neck circumference (P&lt;0.01) were longer in Ad Lib animals. Foot condition was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proofErr w:type="gramStart"/>
      <w:r w:rsidRPr="00975EE9">
        <w:rPr>
          <w:rFonts w:ascii="Arial" w:hAnsi="Arial" w:cs="Arial"/>
          <w:sz w:val="22"/>
          <w:szCs w:val="22"/>
          <w:lang w:val="en-US"/>
        </w:rPr>
        <w:t>better</w:t>
      </w:r>
      <w:proofErr w:type="gramEnd"/>
      <w:r w:rsidRPr="00975EE9">
        <w:rPr>
          <w:rFonts w:ascii="Arial" w:hAnsi="Arial" w:cs="Arial"/>
          <w:sz w:val="22"/>
          <w:szCs w:val="22"/>
          <w:lang w:val="en-US"/>
        </w:rPr>
        <w:t xml:space="preserve"> in </w:t>
      </w:r>
      <w:proofErr w:type="spellStart"/>
      <w:r w:rsidRPr="00975EE9">
        <w:rPr>
          <w:rFonts w:ascii="Arial" w:hAnsi="Arial" w:cs="Arial"/>
          <w:sz w:val="22"/>
          <w:szCs w:val="22"/>
          <w:lang w:val="en-US"/>
        </w:rPr>
        <w:t>Restr</w:t>
      </w:r>
      <w:proofErr w:type="spellEnd"/>
      <w:r w:rsidRPr="00975EE9">
        <w:rPr>
          <w:rFonts w:ascii="Arial" w:hAnsi="Arial" w:cs="Arial"/>
          <w:sz w:val="22"/>
          <w:szCs w:val="22"/>
          <w:lang w:val="en-US"/>
        </w:rPr>
        <w:t xml:space="preserve"> than Ad Lib both at the end of restricted period as well as at pelting.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975EE9">
        <w:rPr>
          <w:rFonts w:ascii="Arial" w:hAnsi="Arial" w:cs="Arial"/>
          <w:sz w:val="22"/>
          <w:szCs w:val="22"/>
          <w:lang w:val="en-US"/>
        </w:rPr>
        <w:t>Moving difficulties, patellar luxation and veering were slight in both groups. Angulation of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proofErr w:type="gramStart"/>
      <w:r w:rsidRPr="00975EE9">
        <w:rPr>
          <w:rFonts w:ascii="Arial" w:hAnsi="Arial" w:cs="Arial"/>
          <w:sz w:val="22"/>
          <w:szCs w:val="22"/>
          <w:lang w:val="en-US"/>
        </w:rPr>
        <w:t>rear</w:t>
      </w:r>
      <w:proofErr w:type="gramEnd"/>
      <w:r w:rsidRPr="00975EE9">
        <w:rPr>
          <w:rFonts w:ascii="Arial" w:hAnsi="Arial" w:cs="Arial"/>
          <w:sz w:val="22"/>
          <w:szCs w:val="22"/>
          <w:lang w:val="en-US"/>
        </w:rPr>
        <w:t xml:space="preserve"> angle was more pronounced in Ad Lib animals (P&lt;0.001). Weight of right adrenal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proofErr w:type="gramStart"/>
      <w:r w:rsidRPr="00975EE9">
        <w:rPr>
          <w:rFonts w:ascii="Arial" w:hAnsi="Arial" w:cs="Arial"/>
          <w:sz w:val="22"/>
          <w:szCs w:val="22"/>
          <w:lang w:val="en-US"/>
        </w:rPr>
        <w:t>gland</w:t>
      </w:r>
      <w:proofErr w:type="gramEnd"/>
      <w:r w:rsidRPr="00975EE9">
        <w:rPr>
          <w:rFonts w:ascii="Arial" w:hAnsi="Arial" w:cs="Arial"/>
          <w:sz w:val="22"/>
          <w:szCs w:val="22"/>
          <w:lang w:val="en-US"/>
        </w:rPr>
        <w:t xml:space="preserve"> was significantly heavier (P&lt;0.01) in Ad Lib than </w:t>
      </w:r>
      <w:proofErr w:type="spellStart"/>
      <w:r w:rsidRPr="00975EE9">
        <w:rPr>
          <w:rFonts w:ascii="Arial" w:hAnsi="Arial" w:cs="Arial"/>
          <w:sz w:val="22"/>
          <w:szCs w:val="22"/>
          <w:lang w:val="en-US"/>
        </w:rPr>
        <w:t>Restr</w:t>
      </w:r>
      <w:proofErr w:type="spellEnd"/>
      <w:r w:rsidRPr="00975EE9">
        <w:rPr>
          <w:rFonts w:ascii="Arial" w:hAnsi="Arial" w:cs="Arial"/>
          <w:sz w:val="22"/>
          <w:szCs w:val="22"/>
          <w:lang w:val="en-US"/>
        </w:rPr>
        <w:t xml:space="preserve"> groups. Weights of thymus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proofErr w:type="gramStart"/>
      <w:r w:rsidRPr="00975EE9">
        <w:rPr>
          <w:rFonts w:ascii="Arial" w:hAnsi="Arial" w:cs="Arial"/>
          <w:sz w:val="22"/>
          <w:szCs w:val="22"/>
          <w:lang w:val="en-US"/>
        </w:rPr>
        <w:t>were</w:t>
      </w:r>
      <w:proofErr w:type="gramEnd"/>
      <w:r w:rsidRPr="00975EE9">
        <w:rPr>
          <w:rFonts w:ascii="Arial" w:hAnsi="Arial" w:cs="Arial"/>
          <w:sz w:val="22"/>
          <w:szCs w:val="22"/>
          <w:lang w:val="en-US"/>
        </w:rPr>
        <w:t xml:space="preserve"> heavier in </w:t>
      </w:r>
      <w:proofErr w:type="spellStart"/>
      <w:r w:rsidRPr="00975EE9">
        <w:rPr>
          <w:rFonts w:ascii="Arial" w:hAnsi="Arial" w:cs="Arial"/>
          <w:sz w:val="22"/>
          <w:szCs w:val="22"/>
          <w:lang w:val="en-US"/>
        </w:rPr>
        <w:t>Restr</w:t>
      </w:r>
      <w:proofErr w:type="spellEnd"/>
      <w:r w:rsidRPr="00975EE9">
        <w:rPr>
          <w:rFonts w:ascii="Arial" w:hAnsi="Arial" w:cs="Arial"/>
          <w:sz w:val="22"/>
          <w:szCs w:val="22"/>
          <w:lang w:val="en-US"/>
        </w:rPr>
        <w:t xml:space="preserve"> than Ad Lib animals (P&lt;0.01). Animals in </w:t>
      </w:r>
      <w:proofErr w:type="spellStart"/>
      <w:r w:rsidRPr="00975EE9">
        <w:rPr>
          <w:rFonts w:ascii="Arial" w:hAnsi="Arial" w:cs="Arial"/>
          <w:sz w:val="22"/>
          <w:szCs w:val="22"/>
          <w:lang w:val="en-US"/>
        </w:rPr>
        <w:t>Restr</w:t>
      </w:r>
      <w:proofErr w:type="spellEnd"/>
      <w:r w:rsidRPr="00975EE9">
        <w:rPr>
          <w:rFonts w:ascii="Arial" w:hAnsi="Arial" w:cs="Arial"/>
          <w:sz w:val="22"/>
          <w:szCs w:val="22"/>
          <w:lang w:val="en-US"/>
        </w:rPr>
        <w:t xml:space="preserve"> group, particularly</w:t>
      </w:r>
    </w:p>
    <w:p w:rsidR="00975EE9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proofErr w:type="gramStart"/>
      <w:r w:rsidRPr="00975EE9">
        <w:rPr>
          <w:rFonts w:ascii="Arial" w:hAnsi="Arial" w:cs="Arial"/>
          <w:sz w:val="22"/>
          <w:szCs w:val="22"/>
          <w:lang w:val="en-US"/>
        </w:rPr>
        <w:t>females</w:t>
      </w:r>
      <w:proofErr w:type="gramEnd"/>
      <w:r w:rsidRPr="00975EE9">
        <w:rPr>
          <w:rFonts w:ascii="Arial" w:hAnsi="Arial" w:cs="Arial"/>
          <w:sz w:val="22"/>
          <w:szCs w:val="22"/>
          <w:lang w:val="en-US"/>
        </w:rPr>
        <w:t>, used platforms typically significantly more than animals in Ad Lib group</w:t>
      </w:r>
    </w:p>
    <w:p w:rsidR="00975EE9" w:rsidRPr="00253FF8" w:rsidRDefault="00975EE9" w:rsidP="008A332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  <w:lang w:val="en-US"/>
        </w:rPr>
      </w:pPr>
      <w:proofErr w:type="gramStart"/>
      <w:r w:rsidRPr="00975EE9">
        <w:rPr>
          <w:rFonts w:ascii="Arial" w:hAnsi="Arial" w:cs="Arial"/>
          <w:sz w:val="22"/>
          <w:szCs w:val="22"/>
          <w:lang w:val="en-US"/>
        </w:rPr>
        <w:t>(</w:t>
      </w:r>
      <w:r w:rsidRPr="00253FF8">
        <w:rPr>
          <w:rFonts w:ascii="Arial" w:hAnsi="Arial" w:cs="Arial"/>
          <w:sz w:val="22"/>
          <w:szCs w:val="22"/>
          <w:lang w:val="en-US"/>
        </w:rPr>
        <w:t>P&lt;0.01).</w:t>
      </w:r>
      <w:proofErr w:type="gramEnd"/>
      <w:r w:rsidRPr="00253FF8">
        <w:rPr>
          <w:rFonts w:ascii="Arial" w:hAnsi="Arial" w:cs="Arial"/>
          <w:sz w:val="22"/>
          <w:szCs w:val="22"/>
          <w:lang w:val="en-US"/>
        </w:rPr>
        <w:t xml:space="preserve"> The conclusion of the present study is that foot bending is the best method to</w:t>
      </w:r>
    </w:p>
    <w:p w:rsidR="00BD3FA5" w:rsidRPr="00975EE9" w:rsidRDefault="00975EE9" w:rsidP="008A3323">
      <w:pPr>
        <w:autoSpaceDE w:val="0"/>
        <w:autoSpaceDN w:val="0"/>
        <w:adjustRightInd w:val="0"/>
        <w:spacing w:line="360" w:lineRule="auto"/>
        <w:rPr>
          <w:rFonts w:eastAsia="MS PGothic"/>
          <w:kern w:val="24"/>
          <w:sz w:val="28"/>
          <w:szCs w:val="28"/>
          <w:lang w:val="en-US"/>
        </w:rPr>
      </w:pPr>
      <w:proofErr w:type="gramStart"/>
      <w:r w:rsidRPr="00253FF8">
        <w:rPr>
          <w:rFonts w:ascii="Arial" w:hAnsi="Arial" w:cs="Arial"/>
          <w:sz w:val="22"/>
          <w:szCs w:val="22"/>
          <w:lang w:val="en-US"/>
        </w:rPr>
        <w:t>evaluate</w:t>
      </w:r>
      <w:proofErr w:type="gramEnd"/>
      <w:r w:rsidRPr="00253FF8">
        <w:rPr>
          <w:rFonts w:ascii="Arial" w:hAnsi="Arial" w:cs="Arial"/>
          <w:sz w:val="22"/>
          <w:szCs w:val="22"/>
          <w:lang w:val="en-US"/>
        </w:rPr>
        <w:t xml:space="preserve"> foot condition even in large, fat animals. Prolonged high level feeding may decline</w:t>
      </w:r>
      <w:r w:rsidR="00AC2FA5">
        <w:rPr>
          <w:rFonts w:ascii="Arial" w:hAnsi="Arial" w:cs="Arial"/>
          <w:sz w:val="22"/>
          <w:szCs w:val="22"/>
          <w:lang w:val="en-US"/>
        </w:rPr>
        <w:t xml:space="preserve"> </w:t>
      </w:r>
      <w:r w:rsidRPr="00253FF8">
        <w:rPr>
          <w:rFonts w:ascii="Arial" w:hAnsi="Arial" w:cs="Arial"/>
          <w:sz w:val="22"/>
          <w:szCs w:val="22"/>
          <w:lang w:val="en-US"/>
        </w:rPr>
        <w:t>foot condition and animal welfare</w:t>
      </w:r>
      <w:r w:rsidRPr="00975EE9">
        <w:rPr>
          <w:rFonts w:ascii="Arial" w:hAnsi="Arial" w:cs="Arial"/>
          <w:sz w:val="22"/>
          <w:szCs w:val="22"/>
          <w:lang w:val="en-US"/>
        </w:rPr>
        <w:t>.</w:t>
      </w:r>
    </w:p>
    <w:p w:rsidR="00BD3FA5" w:rsidRPr="00975EE9" w:rsidRDefault="00BD3FA5" w:rsidP="008A3323">
      <w:pPr>
        <w:spacing w:before="96" w:line="360" w:lineRule="auto"/>
        <w:textAlignment w:val="baseline"/>
        <w:rPr>
          <w:rFonts w:eastAsia="MS PGothic"/>
          <w:kern w:val="24"/>
          <w:sz w:val="28"/>
          <w:szCs w:val="28"/>
          <w:lang w:val="en-US"/>
        </w:rPr>
      </w:pPr>
    </w:p>
    <w:p w:rsidR="002432E1" w:rsidRPr="00975EE9" w:rsidRDefault="002432E1" w:rsidP="008A3323">
      <w:pPr>
        <w:suppressAutoHyphens/>
        <w:spacing w:line="360" w:lineRule="auto"/>
        <w:textAlignment w:val="baseline"/>
        <w:rPr>
          <w:rFonts w:eastAsia="MS PGothic"/>
          <w:b/>
          <w:color w:val="54585A"/>
          <w:kern w:val="24"/>
          <w:sz w:val="28"/>
          <w:szCs w:val="28"/>
          <w:lang w:val="en-US" w:eastAsia="ar-SA"/>
        </w:rPr>
      </w:pPr>
    </w:p>
    <w:p w:rsidR="008A3323" w:rsidRPr="00975EE9" w:rsidRDefault="008A3323">
      <w:pPr>
        <w:suppressAutoHyphens/>
        <w:spacing w:line="360" w:lineRule="auto"/>
        <w:textAlignment w:val="baseline"/>
        <w:rPr>
          <w:rFonts w:eastAsia="MS PGothic"/>
          <w:b/>
          <w:color w:val="54585A"/>
          <w:kern w:val="24"/>
          <w:sz w:val="28"/>
          <w:szCs w:val="28"/>
          <w:lang w:val="en-US" w:eastAsia="ar-SA"/>
        </w:rPr>
      </w:pPr>
    </w:p>
    <w:sectPr w:rsidR="008A3323" w:rsidRPr="00975EE9" w:rsidSect="007E1267">
      <w:headerReference w:type="first" r:id="rId17"/>
      <w:footerReference w:type="first" r:id="rId18"/>
      <w:pgSz w:w="11907" w:h="16840" w:code="9"/>
      <w:pgMar w:top="1134" w:right="1134" w:bottom="1134" w:left="1418" w:header="709" w:footer="709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371" w:rsidRDefault="00FA1371">
      <w:r>
        <w:separator/>
      </w:r>
    </w:p>
  </w:endnote>
  <w:endnote w:type="continuationSeparator" w:id="0">
    <w:p w:rsidR="00FA1371" w:rsidRDefault="00FA1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(TT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HelveticaNeueLT Pro 93 BlkEx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9B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371" w:rsidRDefault="00FA1371" w:rsidP="00D93213">
    <w:pPr>
      <w:pStyle w:val="Alatunniste"/>
      <w:framePr w:wrap="around" w:vAnchor="text" w:hAnchor="margin" w:xAlign="outside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:rsidR="00FA1371" w:rsidRDefault="00FA1371" w:rsidP="00840202">
    <w:pPr>
      <w:pStyle w:val="Alatunniste"/>
      <w:ind w:right="360" w:firstLine="360"/>
    </w:pPr>
    <w:r w:rsidRPr="004061A6">
      <w:rPr>
        <w:rFonts w:ascii="HelveticaNeueLT Pro 93 BlkEx" w:hAnsi="HelveticaNeueLT Pro 93 BlkEx"/>
        <w:b/>
        <w:color w:val="0097D2"/>
        <w:sz w:val="16"/>
        <w:szCs w:val="16"/>
      </w:rPr>
      <w:t>MTT RAPORTTI 1</w:t>
    </w:r>
    <w:r>
      <w:rPr>
        <w:rFonts w:ascii="HelveticaNeueLT Pro 93 BlkEx" w:hAnsi="HelveticaNeueLT Pro 93 BlkEx"/>
        <w:b/>
        <w:color w:val="0097D2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371" w:rsidRPr="00840202" w:rsidRDefault="00FA1371" w:rsidP="00D93213">
    <w:pPr>
      <w:pStyle w:val="Alatunniste"/>
      <w:framePr w:wrap="around" w:vAnchor="text" w:hAnchor="margin" w:xAlign="outside" w:y="1"/>
      <w:rPr>
        <w:rStyle w:val="Sivunumero"/>
        <w:color w:val="0097D2"/>
      </w:rPr>
    </w:pPr>
    <w:r w:rsidRPr="00840202">
      <w:rPr>
        <w:rStyle w:val="Sivunumero"/>
        <w:color w:val="0097D2"/>
      </w:rPr>
      <w:fldChar w:fldCharType="begin"/>
    </w:r>
    <w:r w:rsidRPr="00840202">
      <w:rPr>
        <w:rStyle w:val="Sivunumero"/>
        <w:color w:val="0097D2"/>
      </w:rPr>
      <w:instrText xml:space="preserve">PAGE  </w:instrText>
    </w:r>
    <w:r w:rsidRPr="00840202">
      <w:rPr>
        <w:rStyle w:val="Sivunumero"/>
        <w:color w:val="0097D2"/>
      </w:rPr>
      <w:fldChar w:fldCharType="separate"/>
    </w:r>
    <w:r w:rsidR="006C56BA">
      <w:rPr>
        <w:rStyle w:val="Sivunumero"/>
        <w:noProof/>
        <w:color w:val="0097D2"/>
      </w:rPr>
      <w:t>2</w:t>
    </w:r>
    <w:r w:rsidRPr="00840202">
      <w:rPr>
        <w:rStyle w:val="Sivunumero"/>
        <w:color w:val="0097D2"/>
      </w:rPr>
      <w:fldChar w:fldCharType="end"/>
    </w:r>
  </w:p>
  <w:p w:rsidR="00FA1371" w:rsidRDefault="00FA1371" w:rsidP="00840202">
    <w:pPr>
      <w:pStyle w:val="Alatunniste"/>
      <w:ind w:right="360" w:firstLine="360"/>
      <w:jc w:val="center"/>
    </w:pPr>
    <w:r>
      <w:rPr>
        <w:rFonts w:ascii="HelveticaNeueLT Pro 93 BlkEx" w:hAnsi="HelveticaNeueLT Pro 93 BlkEx"/>
        <w:b/>
        <w:color w:val="0097D2"/>
        <w:sz w:val="16"/>
        <w:szCs w:val="16"/>
      </w:rPr>
      <w:t>Luke/ RAPORTTI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371" w:rsidRDefault="00FA1371" w:rsidP="004B2506">
    <w:pPr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371" w:rsidRDefault="00FA1371">
    <w:pPr>
      <w:pStyle w:val="Alatunniste"/>
      <w:jc w:val="right"/>
    </w:pPr>
  </w:p>
  <w:p w:rsidR="00FA1371" w:rsidRDefault="00FA1371" w:rsidP="00840202">
    <w:pPr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371" w:rsidRDefault="00FA1371">
      <w:r>
        <w:separator/>
      </w:r>
    </w:p>
  </w:footnote>
  <w:footnote w:type="continuationSeparator" w:id="0">
    <w:p w:rsidR="00FA1371" w:rsidRDefault="00FA1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371" w:rsidRDefault="00FA1371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283234"/>
      <w:docPartObj>
        <w:docPartGallery w:val="Page Numbers (Top of Page)"/>
        <w:docPartUnique/>
      </w:docPartObj>
    </w:sdtPr>
    <w:sdtEndPr/>
    <w:sdtContent>
      <w:p w:rsidR="00E61C98" w:rsidRDefault="000F5A3C">
        <w:pPr>
          <w:pStyle w:val="Yltunniste"/>
          <w:jc w:val="right"/>
        </w:pPr>
        <w:r>
          <w:t>3</w:t>
        </w:r>
      </w:p>
    </w:sdtContent>
  </w:sdt>
  <w:p w:rsidR="00FA1371" w:rsidRDefault="00FA1371">
    <w:pPr>
      <w:pStyle w:val="Yltunnis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371" w:rsidRDefault="00FA1371">
    <w:pPr>
      <w:pStyle w:val="Yltunnis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2582067"/>
      <w:docPartObj>
        <w:docPartGallery w:val="Page Numbers (Top of Page)"/>
        <w:docPartUnique/>
      </w:docPartObj>
    </w:sdtPr>
    <w:sdtEndPr/>
    <w:sdtContent>
      <w:p w:rsidR="004125A9" w:rsidRDefault="002C61A1">
        <w:pPr>
          <w:pStyle w:val="Yltunniste"/>
          <w:jc w:val="right"/>
        </w:pPr>
        <w:r>
          <w:t>2</w:t>
        </w:r>
      </w:p>
    </w:sdtContent>
  </w:sdt>
  <w:p w:rsidR="00FA1371" w:rsidRDefault="00FA1371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D5190"/>
    <w:multiLevelType w:val="hybridMultilevel"/>
    <w:tmpl w:val="726E3EFE"/>
    <w:lvl w:ilvl="0" w:tplc="DF9A9A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BEB0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20E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4829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D077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18A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56C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6440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7AA2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B8244D"/>
    <w:multiLevelType w:val="hybridMultilevel"/>
    <w:tmpl w:val="00FAF802"/>
    <w:lvl w:ilvl="0" w:tplc="64B60FEA">
      <w:start w:val="5"/>
      <w:numFmt w:val="decimal"/>
      <w:lvlText w:val="%1."/>
      <w:lvlJc w:val="left"/>
      <w:pPr>
        <w:ind w:left="133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853" w:hanging="360"/>
      </w:pPr>
    </w:lvl>
    <w:lvl w:ilvl="2" w:tplc="040B001B" w:tentative="1">
      <w:start w:val="1"/>
      <w:numFmt w:val="lowerRoman"/>
      <w:lvlText w:val="%3."/>
      <w:lvlJc w:val="right"/>
      <w:pPr>
        <w:ind w:left="1573" w:hanging="180"/>
      </w:pPr>
    </w:lvl>
    <w:lvl w:ilvl="3" w:tplc="040B000F" w:tentative="1">
      <w:start w:val="1"/>
      <w:numFmt w:val="decimal"/>
      <w:lvlText w:val="%4."/>
      <w:lvlJc w:val="left"/>
      <w:pPr>
        <w:ind w:left="2293" w:hanging="360"/>
      </w:pPr>
    </w:lvl>
    <w:lvl w:ilvl="4" w:tplc="040B0019" w:tentative="1">
      <w:start w:val="1"/>
      <w:numFmt w:val="lowerLetter"/>
      <w:lvlText w:val="%5."/>
      <w:lvlJc w:val="left"/>
      <w:pPr>
        <w:ind w:left="3013" w:hanging="360"/>
      </w:pPr>
    </w:lvl>
    <w:lvl w:ilvl="5" w:tplc="040B001B" w:tentative="1">
      <w:start w:val="1"/>
      <w:numFmt w:val="lowerRoman"/>
      <w:lvlText w:val="%6."/>
      <w:lvlJc w:val="right"/>
      <w:pPr>
        <w:ind w:left="3733" w:hanging="180"/>
      </w:pPr>
    </w:lvl>
    <w:lvl w:ilvl="6" w:tplc="040B000F" w:tentative="1">
      <w:start w:val="1"/>
      <w:numFmt w:val="decimal"/>
      <w:lvlText w:val="%7."/>
      <w:lvlJc w:val="left"/>
      <w:pPr>
        <w:ind w:left="4453" w:hanging="360"/>
      </w:pPr>
    </w:lvl>
    <w:lvl w:ilvl="7" w:tplc="040B0019" w:tentative="1">
      <w:start w:val="1"/>
      <w:numFmt w:val="lowerLetter"/>
      <w:lvlText w:val="%8."/>
      <w:lvlJc w:val="left"/>
      <w:pPr>
        <w:ind w:left="5173" w:hanging="360"/>
      </w:pPr>
    </w:lvl>
    <w:lvl w:ilvl="8" w:tplc="040B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2">
    <w:nsid w:val="0E1453DF"/>
    <w:multiLevelType w:val="hybridMultilevel"/>
    <w:tmpl w:val="C64031F6"/>
    <w:lvl w:ilvl="0" w:tplc="13D40A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20F7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088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F40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6C88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4E5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380C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8EB6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98BE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F852565"/>
    <w:multiLevelType w:val="hybridMultilevel"/>
    <w:tmpl w:val="A3187C32"/>
    <w:lvl w:ilvl="0" w:tplc="133EA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DA40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A01B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F2A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F4C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9EFA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604C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8E2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2EB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03339CE"/>
    <w:multiLevelType w:val="hybridMultilevel"/>
    <w:tmpl w:val="FEACB1F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A2C3F"/>
    <w:multiLevelType w:val="hybridMultilevel"/>
    <w:tmpl w:val="4F5C14EE"/>
    <w:lvl w:ilvl="0" w:tplc="040B000F">
      <w:start w:val="1"/>
      <w:numFmt w:val="decimal"/>
      <w:lvlText w:val="%1."/>
      <w:lvlJc w:val="left"/>
      <w:pPr>
        <w:ind w:left="1500" w:hanging="360"/>
      </w:pPr>
    </w:lvl>
    <w:lvl w:ilvl="1" w:tplc="040B0019" w:tentative="1">
      <w:start w:val="1"/>
      <w:numFmt w:val="lowerLetter"/>
      <w:lvlText w:val="%2."/>
      <w:lvlJc w:val="left"/>
      <w:pPr>
        <w:ind w:left="2220" w:hanging="360"/>
      </w:pPr>
    </w:lvl>
    <w:lvl w:ilvl="2" w:tplc="040B001B" w:tentative="1">
      <w:start w:val="1"/>
      <w:numFmt w:val="lowerRoman"/>
      <w:lvlText w:val="%3."/>
      <w:lvlJc w:val="right"/>
      <w:pPr>
        <w:ind w:left="2940" w:hanging="180"/>
      </w:pPr>
    </w:lvl>
    <w:lvl w:ilvl="3" w:tplc="040B000F" w:tentative="1">
      <w:start w:val="1"/>
      <w:numFmt w:val="decimal"/>
      <w:lvlText w:val="%4."/>
      <w:lvlJc w:val="left"/>
      <w:pPr>
        <w:ind w:left="3660" w:hanging="360"/>
      </w:pPr>
    </w:lvl>
    <w:lvl w:ilvl="4" w:tplc="040B0019" w:tentative="1">
      <w:start w:val="1"/>
      <w:numFmt w:val="lowerLetter"/>
      <w:lvlText w:val="%5."/>
      <w:lvlJc w:val="left"/>
      <w:pPr>
        <w:ind w:left="4380" w:hanging="360"/>
      </w:pPr>
    </w:lvl>
    <w:lvl w:ilvl="5" w:tplc="040B001B" w:tentative="1">
      <w:start w:val="1"/>
      <w:numFmt w:val="lowerRoman"/>
      <w:lvlText w:val="%6."/>
      <w:lvlJc w:val="right"/>
      <w:pPr>
        <w:ind w:left="5100" w:hanging="180"/>
      </w:pPr>
    </w:lvl>
    <w:lvl w:ilvl="6" w:tplc="040B000F" w:tentative="1">
      <w:start w:val="1"/>
      <w:numFmt w:val="decimal"/>
      <w:lvlText w:val="%7."/>
      <w:lvlJc w:val="left"/>
      <w:pPr>
        <w:ind w:left="5820" w:hanging="360"/>
      </w:pPr>
    </w:lvl>
    <w:lvl w:ilvl="7" w:tplc="040B0019" w:tentative="1">
      <w:start w:val="1"/>
      <w:numFmt w:val="lowerLetter"/>
      <w:lvlText w:val="%8."/>
      <w:lvlJc w:val="left"/>
      <w:pPr>
        <w:ind w:left="6540" w:hanging="360"/>
      </w:pPr>
    </w:lvl>
    <w:lvl w:ilvl="8" w:tplc="040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16631867"/>
    <w:multiLevelType w:val="hybridMultilevel"/>
    <w:tmpl w:val="C5B2DEB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0551D"/>
    <w:multiLevelType w:val="hybridMultilevel"/>
    <w:tmpl w:val="15BAF67A"/>
    <w:lvl w:ilvl="0" w:tplc="6A28ED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3E0F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3AD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D0A6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CC5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887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3A6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5402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BAD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FD67E4E"/>
    <w:multiLevelType w:val="hybridMultilevel"/>
    <w:tmpl w:val="94225B6A"/>
    <w:lvl w:ilvl="0" w:tplc="550E7E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6606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E0B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4A0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0AB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4AFE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74F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C4A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500C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28D3051"/>
    <w:multiLevelType w:val="hybridMultilevel"/>
    <w:tmpl w:val="87261F3C"/>
    <w:lvl w:ilvl="0" w:tplc="B194F3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F2E9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38F6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3AAF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603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3A0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1E3D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66FF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5094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7F80B7E"/>
    <w:multiLevelType w:val="hybridMultilevel"/>
    <w:tmpl w:val="1C207872"/>
    <w:lvl w:ilvl="0" w:tplc="442A6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104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88C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469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E62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EF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0E6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3A2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789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CDA6F37"/>
    <w:multiLevelType w:val="hybridMultilevel"/>
    <w:tmpl w:val="D27A248E"/>
    <w:lvl w:ilvl="0" w:tplc="BB785B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9C2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1E91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7C9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206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461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346E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DED1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BC9D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E544E47"/>
    <w:multiLevelType w:val="hybridMultilevel"/>
    <w:tmpl w:val="A064B2C2"/>
    <w:lvl w:ilvl="0" w:tplc="69565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7E01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884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9AD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448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648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D24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0C3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5A10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08B5164"/>
    <w:multiLevelType w:val="hybridMultilevel"/>
    <w:tmpl w:val="4D1808CC"/>
    <w:lvl w:ilvl="0" w:tplc="B96CF4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149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AA9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002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963D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A083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FEED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1A16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10E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E6B1F08"/>
    <w:multiLevelType w:val="hybridMultilevel"/>
    <w:tmpl w:val="5F6C4A0A"/>
    <w:lvl w:ilvl="0" w:tplc="F9D4FE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40A4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264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880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36A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B27E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1C6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3EF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4C5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F78019A"/>
    <w:multiLevelType w:val="multilevel"/>
    <w:tmpl w:val="1D42D1F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9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68" w:hanging="2160"/>
      </w:pPr>
      <w:rPr>
        <w:rFonts w:hint="default"/>
      </w:rPr>
    </w:lvl>
  </w:abstractNum>
  <w:abstractNum w:abstractNumId="16">
    <w:nsid w:val="4FC32D01"/>
    <w:multiLevelType w:val="hybridMultilevel"/>
    <w:tmpl w:val="84FE9274"/>
    <w:lvl w:ilvl="0" w:tplc="040B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7">
    <w:nsid w:val="50CD1673"/>
    <w:multiLevelType w:val="hybridMultilevel"/>
    <w:tmpl w:val="CAE8A468"/>
    <w:lvl w:ilvl="0" w:tplc="B89A85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AE1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36F8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424C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3213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E6B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B64D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C805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F20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6E72FF5"/>
    <w:multiLevelType w:val="hybridMultilevel"/>
    <w:tmpl w:val="81B6B458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500B79"/>
    <w:multiLevelType w:val="hybridMultilevel"/>
    <w:tmpl w:val="B59CC346"/>
    <w:lvl w:ilvl="0" w:tplc="0CC09A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1CC8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887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CEB8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601D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5287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961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908D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6EFE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27F65EF"/>
    <w:multiLevelType w:val="hybridMultilevel"/>
    <w:tmpl w:val="64C429F0"/>
    <w:lvl w:ilvl="0" w:tplc="040B000F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789" w:hanging="360"/>
      </w:pPr>
    </w:lvl>
    <w:lvl w:ilvl="2" w:tplc="040B001B" w:tentative="1">
      <w:start w:val="1"/>
      <w:numFmt w:val="lowerRoman"/>
      <w:lvlText w:val="%3."/>
      <w:lvlJc w:val="right"/>
      <w:pPr>
        <w:ind w:left="2509" w:hanging="180"/>
      </w:pPr>
    </w:lvl>
    <w:lvl w:ilvl="3" w:tplc="040B000F" w:tentative="1">
      <w:start w:val="1"/>
      <w:numFmt w:val="decimal"/>
      <w:lvlText w:val="%4."/>
      <w:lvlJc w:val="left"/>
      <w:pPr>
        <w:ind w:left="3229" w:hanging="360"/>
      </w:pPr>
    </w:lvl>
    <w:lvl w:ilvl="4" w:tplc="040B0019" w:tentative="1">
      <w:start w:val="1"/>
      <w:numFmt w:val="lowerLetter"/>
      <w:lvlText w:val="%5."/>
      <w:lvlJc w:val="left"/>
      <w:pPr>
        <w:ind w:left="3949" w:hanging="360"/>
      </w:pPr>
    </w:lvl>
    <w:lvl w:ilvl="5" w:tplc="040B001B" w:tentative="1">
      <w:start w:val="1"/>
      <w:numFmt w:val="lowerRoman"/>
      <w:lvlText w:val="%6."/>
      <w:lvlJc w:val="right"/>
      <w:pPr>
        <w:ind w:left="4669" w:hanging="180"/>
      </w:pPr>
    </w:lvl>
    <w:lvl w:ilvl="6" w:tplc="040B000F" w:tentative="1">
      <w:start w:val="1"/>
      <w:numFmt w:val="decimal"/>
      <w:lvlText w:val="%7."/>
      <w:lvlJc w:val="left"/>
      <w:pPr>
        <w:ind w:left="5389" w:hanging="360"/>
      </w:pPr>
    </w:lvl>
    <w:lvl w:ilvl="7" w:tplc="040B0019" w:tentative="1">
      <w:start w:val="1"/>
      <w:numFmt w:val="lowerLetter"/>
      <w:lvlText w:val="%8."/>
      <w:lvlJc w:val="left"/>
      <w:pPr>
        <w:ind w:left="6109" w:hanging="360"/>
      </w:pPr>
    </w:lvl>
    <w:lvl w:ilvl="8" w:tplc="040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3D64DFE"/>
    <w:multiLevelType w:val="multilevel"/>
    <w:tmpl w:val="D79061F2"/>
    <w:lvl w:ilvl="0">
      <w:start w:val="1"/>
      <w:numFmt w:val="decimal"/>
      <w:pStyle w:val="Otsikko1"/>
      <w:suff w:val="space"/>
      <w:lvlText w:val="%1"/>
      <w:lvlJc w:val="left"/>
      <w:pPr>
        <w:ind w:left="4254" w:firstLine="0"/>
      </w:pPr>
      <w:rPr>
        <w:rFonts w:hint="default"/>
      </w:rPr>
    </w:lvl>
    <w:lvl w:ilvl="1">
      <w:start w:val="1"/>
      <w:numFmt w:val="decimal"/>
      <w:pStyle w:val="Otsikko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Otsikko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0"/>
        </w:tabs>
        <w:ind w:left="7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4"/>
        </w:tabs>
        <w:ind w:left="9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58"/>
        </w:tabs>
        <w:ind w:left="10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02"/>
        </w:tabs>
        <w:ind w:left="12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46"/>
        </w:tabs>
        <w:ind w:left="13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90"/>
        </w:tabs>
        <w:ind w:left="1490" w:hanging="1584"/>
      </w:pPr>
      <w:rPr>
        <w:rFonts w:hint="default"/>
      </w:rPr>
    </w:lvl>
  </w:abstractNum>
  <w:abstractNum w:abstractNumId="22">
    <w:nsid w:val="70E9580A"/>
    <w:multiLevelType w:val="hybridMultilevel"/>
    <w:tmpl w:val="7174EE2C"/>
    <w:lvl w:ilvl="0" w:tplc="9118B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641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F47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1E10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7AE0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74B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3AB5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849E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C88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D271D91"/>
    <w:multiLevelType w:val="hybridMultilevel"/>
    <w:tmpl w:val="191C86E8"/>
    <w:lvl w:ilvl="0" w:tplc="09BEFF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98B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23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9E7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CE39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9BA5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7AD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7AD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16FB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1"/>
  </w:num>
  <w:num w:numId="2">
    <w:abstractNumId w:val="16"/>
  </w:num>
  <w:num w:numId="3">
    <w:abstractNumId w:val="21"/>
  </w:num>
  <w:num w:numId="4">
    <w:abstractNumId w:val="21"/>
  </w:num>
  <w:num w:numId="5">
    <w:abstractNumId w:val="23"/>
  </w:num>
  <w:num w:numId="6">
    <w:abstractNumId w:val="18"/>
  </w:num>
  <w:num w:numId="7">
    <w:abstractNumId w:val="5"/>
  </w:num>
  <w:num w:numId="8">
    <w:abstractNumId w:val="21"/>
  </w:num>
  <w:num w:numId="9">
    <w:abstractNumId w:val="21"/>
  </w:num>
  <w:num w:numId="10">
    <w:abstractNumId w:val="4"/>
  </w:num>
  <w:num w:numId="11">
    <w:abstractNumId w:val="21"/>
    <w:lvlOverride w:ilvl="0">
      <w:startOverride w:val="2"/>
    </w:lvlOverride>
    <w:lvlOverride w:ilvl="1">
      <w:startOverride w:val="3"/>
    </w:lvlOverride>
  </w:num>
  <w:num w:numId="12">
    <w:abstractNumId w:val="6"/>
  </w:num>
  <w:num w:numId="13">
    <w:abstractNumId w:val="15"/>
  </w:num>
  <w:num w:numId="14">
    <w:abstractNumId w:val="2"/>
  </w:num>
  <w:num w:numId="15">
    <w:abstractNumId w:val="19"/>
  </w:num>
  <w:num w:numId="16">
    <w:abstractNumId w:val="17"/>
  </w:num>
  <w:num w:numId="17">
    <w:abstractNumId w:val="13"/>
  </w:num>
  <w:num w:numId="18">
    <w:abstractNumId w:val="10"/>
  </w:num>
  <w:num w:numId="19">
    <w:abstractNumId w:val="3"/>
  </w:num>
  <w:num w:numId="20">
    <w:abstractNumId w:val="14"/>
  </w:num>
  <w:num w:numId="21">
    <w:abstractNumId w:val="7"/>
  </w:num>
  <w:num w:numId="22">
    <w:abstractNumId w:val="9"/>
  </w:num>
  <w:num w:numId="23">
    <w:abstractNumId w:val="22"/>
  </w:num>
  <w:num w:numId="24">
    <w:abstractNumId w:val="11"/>
  </w:num>
  <w:num w:numId="25">
    <w:abstractNumId w:val="12"/>
  </w:num>
  <w:num w:numId="26">
    <w:abstractNumId w:val="8"/>
  </w:num>
  <w:num w:numId="27">
    <w:abstractNumId w:val="0"/>
  </w:num>
  <w:num w:numId="28">
    <w:abstractNumId w:val="20"/>
  </w:num>
  <w:num w:numId="2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06273">
      <o:colormru v:ext="edit" colors="#0097d2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109"/>
    <w:rsid w:val="00000365"/>
    <w:rsid w:val="00000DB5"/>
    <w:rsid w:val="00001544"/>
    <w:rsid w:val="000028C4"/>
    <w:rsid w:val="00002F5C"/>
    <w:rsid w:val="0000395E"/>
    <w:rsid w:val="0000451A"/>
    <w:rsid w:val="00004D54"/>
    <w:rsid w:val="00005057"/>
    <w:rsid w:val="000053F9"/>
    <w:rsid w:val="00005B5C"/>
    <w:rsid w:val="0000677A"/>
    <w:rsid w:val="00006AB4"/>
    <w:rsid w:val="00006C43"/>
    <w:rsid w:val="00007194"/>
    <w:rsid w:val="00007A85"/>
    <w:rsid w:val="00007F1A"/>
    <w:rsid w:val="00010034"/>
    <w:rsid w:val="000108E0"/>
    <w:rsid w:val="00012377"/>
    <w:rsid w:val="000136B9"/>
    <w:rsid w:val="00014F1D"/>
    <w:rsid w:val="000156C9"/>
    <w:rsid w:val="00016093"/>
    <w:rsid w:val="00017107"/>
    <w:rsid w:val="000178D9"/>
    <w:rsid w:val="00017EC4"/>
    <w:rsid w:val="00017F20"/>
    <w:rsid w:val="0002049B"/>
    <w:rsid w:val="00020942"/>
    <w:rsid w:val="00020BE0"/>
    <w:rsid w:val="0002119B"/>
    <w:rsid w:val="00021D1D"/>
    <w:rsid w:val="0002234A"/>
    <w:rsid w:val="00022D4D"/>
    <w:rsid w:val="00024D88"/>
    <w:rsid w:val="00024DBD"/>
    <w:rsid w:val="00025888"/>
    <w:rsid w:val="000266C2"/>
    <w:rsid w:val="00026F5C"/>
    <w:rsid w:val="00027AB8"/>
    <w:rsid w:val="00027B5F"/>
    <w:rsid w:val="00030425"/>
    <w:rsid w:val="000306CF"/>
    <w:rsid w:val="00030A19"/>
    <w:rsid w:val="0003198A"/>
    <w:rsid w:val="00031B4F"/>
    <w:rsid w:val="00032258"/>
    <w:rsid w:val="00032E95"/>
    <w:rsid w:val="0003331A"/>
    <w:rsid w:val="00034072"/>
    <w:rsid w:val="000351E2"/>
    <w:rsid w:val="000352C3"/>
    <w:rsid w:val="0003562D"/>
    <w:rsid w:val="00035EAF"/>
    <w:rsid w:val="00036008"/>
    <w:rsid w:val="00037459"/>
    <w:rsid w:val="00037E0C"/>
    <w:rsid w:val="00040301"/>
    <w:rsid w:val="0004078D"/>
    <w:rsid w:val="00040C48"/>
    <w:rsid w:val="00040CDE"/>
    <w:rsid w:val="00041782"/>
    <w:rsid w:val="0004202F"/>
    <w:rsid w:val="000425C9"/>
    <w:rsid w:val="0004261E"/>
    <w:rsid w:val="00042977"/>
    <w:rsid w:val="000435BD"/>
    <w:rsid w:val="000462D4"/>
    <w:rsid w:val="00046FB9"/>
    <w:rsid w:val="00050B20"/>
    <w:rsid w:val="00051EB0"/>
    <w:rsid w:val="00053C69"/>
    <w:rsid w:val="0005406D"/>
    <w:rsid w:val="00054B43"/>
    <w:rsid w:val="0005503A"/>
    <w:rsid w:val="00055B59"/>
    <w:rsid w:val="000563A9"/>
    <w:rsid w:val="00056C69"/>
    <w:rsid w:val="00057AFA"/>
    <w:rsid w:val="00057CD1"/>
    <w:rsid w:val="0006088A"/>
    <w:rsid w:val="0006225B"/>
    <w:rsid w:val="000624C1"/>
    <w:rsid w:val="00062C55"/>
    <w:rsid w:val="0006338A"/>
    <w:rsid w:val="00063585"/>
    <w:rsid w:val="0006374F"/>
    <w:rsid w:val="0006396B"/>
    <w:rsid w:val="000645B2"/>
    <w:rsid w:val="00064B72"/>
    <w:rsid w:val="0006562C"/>
    <w:rsid w:val="0006576E"/>
    <w:rsid w:val="000657ED"/>
    <w:rsid w:val="00065B76"/>
    <w:rsid w:val="00065E84"/>
    <w:rsid w:val="00066ACE"/>
    <w:rsid w:val="00067E9C"/>
    <w:rsid w:val="00070670"/>
    <w:rsid w:val="00070781"/>
    <w:rsid w:val="00070ACA"/>
    <w:rsid w:val="00071550"/>
    <w:rsid w:val="00071EA2"/>
    <w:rsid w:val="00073104"/>
    <w:rsid w:val="0007347C"/>
    <w:rsid w:val="0007406C"/>
    <w:rsid w:val="00074F60"/>
    <w:rsid w:val="00075A9B"/>
    <w:rsid w:val="000761B9"/>
    <w:rsid w:val="00076720"/>
    <w:rsid w:val="00077437"/>
    <w:rsid w:val="00077CF7"/>
    <w:rsid w:val="00080E05"/>
    <w:rsid w:val="00081353"/>
    <w:rsid w:val="00082045"/>
    <w:rsid w:val="000827A5"/>
    <w:rsid w:val="00082C5A"/>
    <w:rsid w:val="00083381"/>
    <w:rsid w:val="00086752"/>
    <w:rsid w:val="00086DEA"/>
    <w:rsid w:val="00087180"/>
    <w:rsid w:val="00087457"/>
    <w:rsid w:val="000917BF"/>
    <w:rsid w:val="00091AC9"/>
    <w:rsid w:val="00091AFF"/>
    <w:rsid w:val="00091E99"/>
    <w:rsid w:val="00092308"/>
    <w:rsid w:val="00092464"/>
    <w:rsid w:val="00092941"/>
    <w:rsid w:val="00092A0F"/>
    <w:rsid w:val="000952A8"/>
    <w:rsid w:val="0009589E"/>
    <w:rsid w:val="000959FD"/>
    <w:rsid w:val="00095EE5"/>
    <w:rsid w:val="000966DF"/>
    <w:rsid w:val="00097B68"/>
    <w:rsid w:val="000A058A"/>
    <w:rsid w:val="000A1320"/>
    <w:rsid w:val="000A17C5"/>
    <w:rsid w:val="000A1ABA"/>
    <w:rsid w:val="000A1ACE"/>
    <w:rsid w:val="000A2329"/>
    <w:rsid w:val="000A2951"/>
    <w:rsid w:val="000A2A2D"/>
    <w:rsid w:val="000A3111"/>
    <w:rsid w:val="000A4D12"/>
    <w:rsid w:val="000A51BD"/>
    <w:rsid w:val="000A55E8"/>
    <w:rsid w:val="000A5D14"/>
    <w:rsid w:val="000A6190"/>
    <w:rsid w:val="000A6227"/>
    <w:rsid w:val="000A63AF"/>
    <w:rsid w:val="000A6F37"/>
    <w:rsid w:val="000A6F60"/>
    <w:rsid w:val="000A7406"/>
    <w:rsid w:val="000A740A"/>
    <w:rsid w:val="000A7A03"/>
    <w:rsid w:val="000A7B5A"/>
    <w:rsid w:val="000B0497"/>
    <w:rsid w:val="000B2A65"/>
    <w:rsid w:val="000B31B7"/>
    <w:rsid w:val="000B375D"/>
    <w:rsid w:val="000B398F"/>
    <w:rsid w:val="000B4FC5"/>
    <w:rsid w:val="000B58B7"/>
    <w:rsid w:val="000B5A20"/>
    <w:rsid w:val="000B5B52"/>
    <w:rsid w:val="000B6D67"/>
    <w:rsid w:val="000B7539"/>
    <w:rsid w:val="000B7A2D"/>
    <w:rsid w:val="000C05E8"/>
    <w:rsid w:val="000C07C5"/>
    <w:rsid w:val="000C083B"/>
    <w:rsid w:val="000C1B99"/>
    <w:rsid w:val="000C1C2C"/>
    <w:rsid w:val="000C3F66"/>
    <w:rsid w:val="000C42B0"/>
    <w:rsid w:val="000C4C08"/>
    <w:rsid w:val="000C5017"/>
    <w:rsid w:val="000C5067"/>
    <w:rsid w:val="000C62A8"/>
    <w:rsid w:val="000C7B54"/>
    <w:rsid w:val="000D0E3C"/>
    <w:rsid w:val="000D0ED7"/>
    <w:rsid w:val="000D369D"/>
    <w:rsid w:val="000D5491"/>
    <w:rsid w:val="000D6C46"/>
    <w:rsid w:val="000D7BDC"/>
    <w:rsid w:val="000D7E08"/>
    <w:rsid w:val="000E0159"/>
    <w:rsid w:val="000E02A4"/>
    <w:rsid w:val="000E0439"/>
    <w:rsid w:val="000E0734"/>
    <w:rsid w:val="000E2291"/>
    <w:rsid w:val="000E3173"/>
    <w:rsid w:val="000E3B5C"/>
    <w:rsid w:val="000E3EDF"/>
    <w:rsid w:val="000E3F64"/>
    <w:rsid w:val="000E474D"/>
    <w:rsid w:val="000E4A39"/>
    <w:rsid w:val="000E4B05"/>
    <w:rsid w:val="000E6B49"/>
    <w:rsid w:val="000E7A9D"/>
    <w:rsid w:val="000E7ECB"/>
    <w:rsid w:val="000F047E"/>
    <w:rsid w:val="000F1907"/>
    <w:rsid w:val="000F3DBB"/>
    <w:rsid w:val="000F3E48"/>
    <w:rsid w:val="000F40AF"/>
    <w:rsid w:val="000F40F5"/>
    <w:rsid w:val="000F44C7"/>
    <w:rsid w:val="000F4ABD"/>
    <w:rsid w:val="000F558A"/>
    <w:rsid w:val="000F5A3C"/>
    <w:rsid w:val="000F5EF1"/>
    <w:rsid w:val="000F5F4D"/>
    <w:rsid w:val="000F67C5"/>
    <w:rsid w:val="000F6BA6"/>
    <w:rsid w:val="000F6FB8"/>
    <w:rsid w:val="000F7173"/>
    <w:rsid w:val="000F7894"/>
    <w:rsid w:val="00100037"/>
    <w:rsid w:val="00100AB8"/>
    <w:rsid w:val="00100E05"/>
    <w:rsid w:val="00101DA9"/>
    <w:rsid w:val="001022C1"/>
    <w:rsid w:val="00102729"/>
    <w:rsid w:val="0010327B"/>
    <w:rsid w:val="00105505"/>
    <w:rsid w:val="00105686"/>
    <w:rsid w:val="0010692D"/>
    <w:rsid w:val="00107D50"/>
    <w:rsid w:val="00111542"/>
    <w:rsid w:val="00111890"/>
    <w:rsid w:val="00111D5F"/>
    <w:rsid w:val="00111DD6"/>
    <w:rsid w:val="001120D2"/>
    <w:rsid w:val="001131E6"/>
    <w:rsid w:val="00113467"/>
    <w:rsid w:val="00113D83"/>
    <w:rsid w:val="0011431C"/>
    <w:rsid w:val="00114940"/>
    <w:rsid w:val="00115756"/>
    <w:rsid w:val="00115969"/>
    <w:rsid w:val="00116006"/>
    <w:rsid w:val="001162D9"/>
    <w:rsid w:val="00116A42"/>
    <w:rsid w:val="00116BF2"/>
    <w:rsid w:val="001177A6"/>
    <w:rsid w:val="00117D09"/>
    <w:rsid w:val="00120429"/>
    <w:rsid w:val="001204CF"/>
    <w:rsid w:val="00122938"/>
    <w:rsid w:val="00122FC3"/>
    <w:rsid w:val="001236DB"/>
    <w:rsid w:val="00123E7F"/>
    <w:rsid w:val="001245D6"/>
    <w:rsid w:val="0012716A"/>
    <w:rsid w:val="00127574"/>
    <w:rsid w:val="0013032E"/>
    <w:rsid w:val="00130647"/>
    <w:rsid w:val="0013117F"/>
    <w:rsid w:val="001319F2"/>
    <w:rsid w:val="001320A3"/>
    <w:rsid w:val="00132C36"/>
    <w:rsid w:val="001336CA"/>
    <w:rsid w:val="00133A4B"/>
    <w:rsid w:val="00133C58"/>
    <w:rsid w:val="0013498D"/>
    <w:rsid w:val="00135A6B"/>
    <w:rsid w:val="001375A8"/>
    <w:rsid w:val="0014060C"/>
    <w:rsid w:val="00142FE2"/>
    <w:rsid w:val="001438BD"/>
    <w:rsid w:val="001452FC"/>
    <w:rsid w:val="001459CE"/>
    <w:rsid w:val="00145DA3"/>
    <w:rsid w:val="00146906"/>
    <w:rsid w:val="0014753F"/>
    <w:rsid w:val="00147D38"/>
    <w:rsid w:val="00147E58"/>
    <w:rsid w:val="001503FA"/>
    <w:rsid w:val="00151229"/>
    <w:rsid w:val="001515B7"/>
    <w:rsid w:val="00151C66"/>
    <w:rsid w:val="00152447"/>
    <w:rsid w:val="00152AFB"/>
    <w:rsid w:val="001531AF"/>
    <w:rsid w:val="001531F4"/>
    <w:rsid w:val="00153648"/>
    <w:rsid w:val="00153844"/>
    <w:rsid w:val="00154801"/>
    <w:rsid w:val="00155F02"/>
    <w:rsid w:val="00156487"/>
    <w:rsid w:val="0015648D"/>
    <w:rsid w:val="001568CA"/>
    <w:rsid w:val="00156D73"/>
    <w:rsid w:val="001578FC"/>
    <w:rsid w:val="0016003D"/>
    <w:rsid w:val="00160567"/>
    <w:rsid w:val="00160F49"/>
    <w:rsid w:val="00161171"/>
    <w:rsid w:val="0016204A"/>
    <w:rsid w:val="00164E13"/>
    <w:rsid w:val="00164FF2"/>
    <w:rsid w:val="00166252"/>
    <w:rsid w:val="00166A0A"/>
    <w:rsid w:val="0016751C"/>
    <w:rsid w:val="001703FE"/>
    <w:rsid w:val="00170940"/>
    <w:rsid w:val="00170C31"/>
    <w:rsid w:val="00170C47"/>
    <w:rsid w:val="00170C4C"/>
    <w:rsid w:val="00171366"/>
    <w:rsid w:val="00171D05"/>
    <w:rsid w:val="001722C2"/>
    <w:rsid w:val="00172A30"/>
    <w:rsid w:val="00172E36"/>
    <w:rsid w:val="00172F27"/>
    <w:rsid w:val="001732EA"/>
    <w:rsid w:val="0017334F"/>
    <w:rsid w:val="00173A33"/>
    <w:rsid w:val="00174AB7"/>
    <w:rsid w:val="00174FD8"/>
    <w:rsid w:val="00176333"/>
    <w:rsid w:val="0017681C"/>
    <w:rsid w:val="001778C4"/>
    <w:rsid w:val="00177A7D"/>
    <w:rsid w:val="001804C6"/>
    <w:rsid w:val="001811F4"/>
    <w:rsid w:val="001815F0"/>
    <w:rsid w:val="00181935"/>
    <w:rsid w:val="001836C7"/>
    <w:rsid w:val="00185601"/>
    <w:rsid w:val="00185635"/>
    <w:rsid w:val="00185691"/>
    <w:rsid w:val="00185DA7"/>
    <w:rsid w:val="00185DBA"/>
    <w:rsid w:val="001873E8"/>
    <w:rsid w:val="00187DA7"/>
    <w:rsid w:val="0019065C"/>
    <w:rsid w:val="00190C99"/>
    <w:rsid w:val="001926A4"/>
    <w:rsid w:val="001926E1"/>
    <w:rsid w:val="0019281C"/>
    <w:rsid w:val="00192C28"/>
    <w:rsid w:val="001934FB"/>
    <w:rsid w:val="0019546C"/>
    <w:rsid w:val="001969F7"/>
    <w:rsid w:val="00196D11"/>
    <w:rsid w:val="00197879"/>
    <w:rsid w:val="001A005A"/>
    <w:rsid w:val="001A0E60"/>
    <w:rsid w:val="001A1A49"/>
    <w:rsid w:val="001A1E09"/>
    <w:rsid w:val="001A21DA"/>
    <w:rsid w:val="001A2966"/>
    <w:rsid w:val="001A2DF1"/>
    <w:rsid w:val="001A35CB"/>
    <w:rsid w:val="001A4E33"/>
    <w:rsid w:val="001A4E62"/>
    <w:rsid w:val="001A521D"/>
    <w:rsid w:val="001A62BE"/>
    <w:rsid w:val="001A6F34"/>
    <w:rsid w:val="001A7343"/>
    <w:rsid w:val="001B1F25"/>
    <w:rsid w:val="001B269D"/>
    <w:rsid w:val="001B30B5"/>
    <w:rsid w:val="001B33A9"/>
    <w:rsid w:val="001B4144"/>
    <w:rsid w:val="001B4CFE"/>
    <w:rsid w:val="001B5521"/>
    <w:rsid w:val="001B6A69"/>
    <w:rsid w:val="001B76F7"/>
    <w:rsid w:val="001B7766"/>
    <w:rsid w:val="001B78EF"/>
    <w:rsid w:val="001B7D49"/>
    <w:rsid w:val="001C0693"/>
    <w:rsid w:val="001C0F5C"/>
    <w:rsid w:val="001C115D"/>
    <w:rsid w:val="001C1273"/>
    <w:rsid w:val="001C1282"/>
    <w:rsid w:val="001C19FF"/>
    <w:rsid w:val="001C454A"/>
    <w:rsid w:val="001C4C71"/>
    <w:rsid w:val="001C4E7A"/>
    <w:rsid w:val="001C4E9F"/>
    <w:rsid w:val="001C5029"/>
    <w:rsid w:val="001C52A1"/>
    <w:rsid w:val="001C6071"/>
    <w:rsid w:val="001C6835"/>
    <w:rsid w:val="001C6F51"/>
    <w:rsid w:val="001D2B37"/>
    <w:rsid w:val="001D2B7B"/>
    <w:rsid w:val="001D423F"/>
    <w:rsid w:val="001D4306"/>
    <w:rsid w:val="001D44F5"/>
    <w:rsid w:val="001D4691"/>
    <w:rsid w:val="001D50C2"/>
    <w:rsid w:val="001D5737"/>
    <w:rsid w:val="001D5ADF"/>
    <w:rsid w:val="001D7813"/>
    <w:rsid w:val="001E02E8"/>
    <w:rsid w:val="001E09CA"/>
    <w:rsid w:val="001E1823"/>
    <w:rsid w:val="001E1E12"/>
    <w:rsid w:val="001E2727"/>
    <w:rsid w:val="001E2884"/>
    <w:rsid w:val="001E292A"/>
    <w:rsid w:val="001E348F"/>
    <w:rsid w:val="001E42B3"/>
    <w:rsid w:val="001E44C3"/>
    <w:rsid w:val="001E4A43"/>
    <w:rsid w:val="001E58CD"/>
    <w:rsid w:val="001E5A89"/>
    <w:rsid w:val="001E6266"/>
    <w:rsid w:val="001E6A49"/>
    <w:rsid w:val="001F0CE7"/>
    <w:rsid w:val="001F3063"/>
    <w:rsid w:val="001F3075"/>
    <w:rsid w:val="001F42C3"/>
    <w:rsid w:val="001F4BE3"/>
    <w:rsid w:val="001F7679"/>
    <w:rsid w:val="001F7D43"/>
    <w:rsid w:val="002014EA"/>
    <w:rsid w:val="00202CE7"/>
    <w:rsid w:val="00203165"/>
    <w:rsid w:val="00204C66"/>
    <w:rsid w:val="00204DAF"/>
    <w:rsid w:val="00205EA0"/>
    <w:rsid w:val="00205FAB"/>
    <w:rsid w:val="00206D60"/>
    <w:rsid w:val="002074BD"/>
    <w:rsid w:val="00207680"/>
    <w:rsid w:val="00207EBE"/>
    <w:rsid w:val="0021224C"/>
    <w:rsid w:val="00212A61"/>
    <w:rsid w:val="00212CA2"/>
    <w:rsid w:val="00212EC9"/>
    <w:rsid w:val="00212F2A"/>
    <w:rsid w:val="00212F93"/>
    <w:rsid w:val="0021305A"/>
    <w:rsid w:val="00213C11"/>
    <w:rsid w:val="002156F4"/>
    <w:rsid w:val="00215F31"/>
    <w:rsid w:val="002160A0"/>
    <w:rsid w:val="002164F8"/>
    <w:rsid w:val="00216DC7"/>
    <w:rsid w:val="002200EE"/>
    <w:rsid w:val="002207FD"/>
    <w:rsid w:val="002211CA"/>
    <w:rsid w:val="0022129B"/>
    <w:rsid w:val="00221CC2"/>
    <w:rsid w:val="00222DB5"/>
    <w:rsid w:val="002232D5"/>
    <w:rsid w:val="00223754"/>
    <w:rsid w:val="002239DA"/>
    <w:rsid w:val="00223B3A"/>
    <w:rsid w:val="00223F70"/>
    <w:rsid w:val="00224AE4"/>
    <w:rsid w:val="00224D35"/>
    <w:rsid w:val="002251CF"/>
    <w:rsid w:val="00225A84"/>
    <w:rsid w:val="00225E41"/>
    <w:rsid w:val="00227AF0"/>
    <w:rsid w:val="002303DD"/>
    <w:rsid w:val="00230857"/>
    <w:rsid w:val="00230AEF"/>
    <w:rsid w:val="00230B6C"/>
    <w:rsid w:val="00233950"/>
    <w:rsid w:val="00235520"/>
    <w:rsid w:val="00235556"/>
    <w:rsid w:val="00235660"/>
    <w:rsid w:val="00235EC4"/>
    <w:rsid w:val="002365E1"/>
    <w:rsid w:val="00236CB3"/>
    <w:rsid w:val="00236D15"/>
    <w:rsid w:val="0024017A"/>
    <w:rsid w:val="00240957"/>
    <w:rsid w:val="00241221"/>
    <w:rsid w:val="0024124E"/>
    <w:rsid w:val="00242702"/>
    <w:rsid w:val="002432E1"/>
    <w:rsid w:val="002447F4"/>
    <w:rsid w:val="00245B55"/>
    <w:rsid w:val="00250501"/>
    <w:rsid w:val="00251ED2"/>
    <w:rsid w:val="00252703"/>
    <w:rsid w:val="00252F6A"/>
    <w:rsid w:val="002532E9"/>
    <w:rsid w:val="00253E02"/>
    <w:rsid w:val="00253FF8"/>
    <w:rsid w:val="002542BF"/>
    <w:rsid w:val="0025507D"/>
    <w:rsid w:val="00255C13"/>
    <w:rsid w:val="002560B2"/>
    <w:rsid w:val="002561D5"/>
    <w:rsid w:val="00256B0C"/>
    <w:rsid w:val="00256F1A"/>
    <w:rsid w:val="00257236"/>
    <w:rsid w:val="002576A4"/>
    <w:rsid w:val="00257AE0"/>
    <w:rsid w:val="00257F25"/>
    <w:rsid w:val="00260E26"/>
    <w:rsid w:val="00261567"/>
    <w:rsid w:val="00262399"/>
    <w:rsid w:val="0026325A"/>
    <w:rsid w:val="00263520"/>
    <w:rsid w:val="00263A0B"/>
    <w:rsid w:val="002656F9"/>
    <w:rsid w:val="0026637F"/>
    <w:rsid w:val="002663D5"/>
    <w:rsid w:val="00266EDC"/>
    <w:rsid w:val="0027075A"/>
    <w:rsid w:val="002707AB"/>
    <w:rsid w:val="00271038"/>
    <w:rsid w:val="002710FC"/>
    <w:rsid w:val="0027191F"/>
    <w:rsid w:val="002730A9"/>
    <w:rsid w:val="00273212"/>
    <w:rsid w:val="002732C1"/>
    <w:rsid w:val="00274326"/>
    <w:rsid w:val="002744A4"/>
    <w:rsid w:val="002747D0"/>
    <w:rsid w:val="002749B4"/>
    <w:rsid w:val="00275B7A"/>
    <w:rsid w:val="00275BBB"/>
    <w:rsid w:val="00276596"/>
    <w:rsid w:val="00277433"/>
    <w:rsid w:val="0028005B"/>
    <w:rsid w:val="00280CD2"/>
    <w:rsid w:val="0028489F"/>
    <w:rsid w:val="002848C4"/>
    <w:rsid w:val="00285F81"/>
    <w:rsid w:val="00286826"/>
    <w:rsid w:val="00286A72"/>
    <w:rsid w:val="0028716E"/>
    <w:rsid w:val="00287413"/>
    <w:rsid w:val="00287CBB"/>
    <w:rsid w:val="00290176"/>
    <w:rsid w:val="00291160"/>
    <w:rsid w:val="00291697"/>
    <w:rsid w:val="0029235E"/>
    <w:rsid w:val="00292625"/>
    <w:rsid w:val="00292E3E"/>
    <w:rsid w:val="00294A8F"/>
    <w:rsid w:val="00295BB2"/>
    <w:rsid w:val="002968FE"/>
    <w:rsid w:val="00296D00"/>
    <w:rsid w:val="00297BDE"/>
    <w:rsid w:val="002A01A5"/>
    <w:rsid w:val="002A0595"/>
    <w:rsid w:val="002A075B"/>
    <w:rsid w:val="002A096E"/>
    <w:rsid w:val="002A0B9D"/>
    <w:rsid w:val="002A0DA0"/>
    <w:rsid w:val="002A0F30"/>
    <w:rsid w:val="002A2252"/>
    <w:rsid w:val="002A3F3D"/>
    <w:rsid w:val="002A41DC"/>
    <w:rsid w:val="002A4443"/>
    <w:rsid w:val="002A44A0"/>
    <w:rsid w:val="002A5039"/>
    <w:rsid w:val="002A542A"/>
    <w:rsid w:val="002A57FB"/>
    <w:rsid w:val="002A60AD"/>
    <w:rsid w:val="002A6B18"/>
    <w:rsid w:val="002A7339"/>
    <w:rsid w:val="002A7914"/>
    <w:rsid w:val="002A7970"/>
    <w:rsid w:val="002B027B"/>
    <w:rsid w:val="002B0702"/>
    <w:rsid w:val="002B0CA5"/>
    <w:rsid w:val="002B1406"/>
    <w:rsid w:val="002B152E"/>
    <w:rsid w:val="002B4C91"/>
    <w:rsid w:val="002B5BF2"/>
    <w:rsid w:val="002B6078"/>
    <w:rsid w:val="002B6847"/>
    <w:rsid w:val="002C0D67"/>
    <w:rsid w:val="002C13CA"/>
    <w:rsid w:val="002C15DD"/>
    <w:rsid w:val="002C1CDB"/>
    <w:rsid w:val="002C1CE9"/>
    <w:rsid w:val="002C2FD4"/>
    <w:rsid w:val="002C307E"/>
    <w:rsid w:val="002C3506"/>
    <w:rsid w:val="002C3E25"/>
    <w:rsid w:val="002C4944"/>
    <w:rsid w:val="002C5326"/>
    <w:rsid w:val="002C5BC7"/>
    <w:rsid w:val="002C5C03"/>
    <w:rsid w:val="002C61A1"/>
    <w:rsid w:val="002C6A51"/>
    <w:rsid w:val="002C74B7"/>
    <w:rsid w:val="002D05CF"/>
    <w:rsid w:val="002D0755"/>
    <w:rsid w:val="002D1422"/>
    <w:rsid w:val="002D1425"/>
    <w:rsid w:val="002D166A"/>
    <w:rsid w:val="002D1F1A"/>
    <w:rsid w:val="002D2C4F"/>
    <w:rsid w:val="002D2DFF"/>
    <w:rsid w:val="002D2E42"/>
    <w:rsid w:val="002D342E"/>
    <w:rsid w:val="002D35B6"/>
    <w:rsid w:val="002D39FB"/>
    <w:rsid w:val="002D5324"/>
    <w:rsid w:val="002D5349"/>
    <w:rsid w:val="002D56E7"/>
    <w:rsid w:val="002D6610"/>
    <w:rsid w:val="002D6D34"/>
    <w:rsid w:val="002E29ED"/>
    <w:rsid w:val="002E3730"/>
    <w:rsid w:val="002E4C91"/>
    <w:rsid w:val="002E4FCB"/>
    <w:rsid w:val="002E5541"/>
    <w:rsid w:val="002E55D7"/>
    <w:rsid w:val="002E5A89"/>
    <w:rsid w:val="002E6634"/>
    <w:rsid w:val="002E67B4"/>
    <w:rsid w:val="002E78ED"/>
    <w:rsid w:val="002E7BB0"/>
    <w:rsid w:val="002E7C2E"/>
    <w:rsid w:val="002E7CA9"/>
    <w:rsid w:val="002E7EB9"/>
    <w:rsid w:val="002F0AA8"/>
    <w:rsid w:val="002F0E4C"/>
    <w:rsid w:val="002F0EFC"/>
    <w:rsid w:val="002F2DC1"/>
    <w:rsid w:val="002F463E"/>
    <w:rsid w:val="002F4701"/>
    <w:rsid w:val="002F4C8E"/>
    <w:rsid w:val="002F4DE5"/>
    <w:rsid w:val="002F5C9B"/>
    <w:rsid w:val="002F5DF3"/>
    <w:rsid w:val="002F64CC"/>
    <w:rsid w:val="002F6C27"/>
    <w:rsid w:val="002F6E8A"/>
    <w:rsid w:val="002F760E"/>
    <w:rsid w:val="002F79E7"/>
    <w:rsid w:val="00300844"/>
    <w:rsid w:val="003021A3"/>
    <w:rsid w:val="00302BDB"/>
    <w:rsid w:val="00303B0E"/>
    <w:rsid w:val="0030469D"/>
    <w:rsid w:val="003047F8"/>
    <w:rsid w:val="0030488F"/>
    <w:rsid w:val="00305049"/>
    <w:rsid w:val="00306EAC"/>
    <w:rsid w:val="0030704C"/>
    <w:rsid w:val="003071CE"/>
    <w:rsid w:val="003072D1"/>
    <w:rsid w:val="003076BD"/>
    <w:rsid w:val="00307D18"/>
    <w:rsid w:val="00310C9C"/>
    <w:rsid w:val="003110CC"/>
    <w:rsid w:val="00312345"/>
    <w:rsid w:val="0031270B"/>
    <w:rsid w:val="00312FD3"/>
    <w:rsid w:val="003138EF"/>
    <w:rsid w:val="00314835"/>
    <w:rsid w:val="00314D2A"/>
    <w:rsid w:val="00314F78"/>
    <w:rsid w:val="00314FE8"/>
    <w:rsid w:val="00316121"/>
    <w:rsid w:val="00317091"/>
    <w:rsid w:val="003176E3"/>
    <w:rsid w:val="0032157D"/>
    <w:rsid w:val="003223DD"/>
    <w:rsid w:val="0032298F"/>
    <w:rsid w:val="003232EE"/>
    <w:rsid w:val="00323B31"/>
    <w:rsid w:val="00323C09"/>
    <w:rsid w:val="00324248"/>
    <w:rsid w:val="003256D4"/>
    <w:rsid w:val="00326DAF"/>
    <w:rsid w:val="003279BE"/>
    <w:rsid w:val="003306B0"/>
    <w:rsid w:val="003317EA"/>
    <w:rsid w:val="00331C45"/>
    <w:rsid w:val="0033203F"/>
    <w:rsid w:val="0033208D"/>
    <w:rsid w:val="0033223D"/>
    <w:rsid w:val="003326FC"/>
    <w:rsid w:val="003328C2"/>
    <w:rsid w:val="00332B60"/>
    <w:rsid w:val="00332EAB"/>
    <w:rsid w:val="00332F89"/>
    <w:rsid w:val="00333355"/>
    <w:rsid w:val="003334E1"/>
    <w:rsid w:val="00333717"/>
    <w:rsid w:val="00333777"/>
    <w:rsid w:val="003337A1"/>
    <w:rsid w:val="003339FA"/>
    <w:rsid w:val="0033456B"/>
    <w:rsid w:val="003347C3"/>
    <w:rsid w:val="00334EA1"/>
    <w:rsid w:val="00334F19"/>
    <w:rsid w:val="003355C6"/>
    <w:rsid w:val="00336FA1"/>
    <w:rsid w:val="003371DF"/>
    <w:rsid w:val="003375A4"/>
    <w:rsid w:val="003408A4"/>
    <w:rsid w:val="003425F1"/>
    <w:rsid w:val="00342BF1"/>
    <w:rsid w:val="00342D60"/>
    <w:rsid w:val="00342E57"/>
    <w:rsid w:val="00342F66"/>
    <w:rsid w:val="00343003"/>
    <w:rsid w:val="0034464F"/>
    <w:rsid w:val="0034472C"/>
    <w:rsid w:val="00344C10"/>
    <w:rsid w:val="00346968"/>
    <w:rsid w:val="003471C3"/>
    <w:rsid w:val="00347299"/>
    <w:rsid w:val="003474EA"/>
    <w:rsid w:val="003504DD"/>
    <w:rsid w:val="003512F9"/>
    <w:rsid w:val="003524E1"/>
    <w:rsid w:val="00352D1C"/>
    <w:rsid w:val="00352DD7"/>
    <w:rsid w:val="00354D7B"/>
    <w:rsid w:val="00355114"/>
    <w:rsid w:val="00356B40"/>
    <w:rsid w:val="00356D5B"/>
    <w:rsid w:val="00357B4D"/>
    <w:rsid w:val="00357EA3"/>
    <w:rsid w:val="0036123E"/>
    <w:rsid w:val="00361242"/>
    <w:rsid w:val="00361308"/>
    <w:rsid w:val="003613EA"/>
    <w:rsid w:val="00361E66"/>
    <w:rsid w:val="00361FAB"/>
    <w:rsid w:val="003625E1"/>
    <w:rsid w:val="0036269F"/>
    <w:rsid w:val="00362DB7"/>
    <w:rsid w:val="00363063"/>
    <w:rsid w:val="00363625"/>
    <w:rsid w:val="0036555B"/>
    <w:rsid w:val="0036586C"/>
    <w:rsid w:val="00366B21"/>
    <w:rsid w:val="00366C58"/>
    <w:rsid w:val="00367400"/>
    <w:rsid w:val="00367DBC"/>
    <w:rsid w:val="0037082B"/>
    <w:rsid w:val="00370920"/>
    <w:rsid w:val="00370F59"/>
    <w:rsid w:val="00373BD1"/>
    <w:rsid w:val="0037465A"/>
    <w:rsid w:val="0037496D"/>
    <w:rsid w:val="00376BB3"/>
    <w:rsid w:val="0037770C"/>
    <w:rsid w:val="00377730"/>
    <w:rsid w:val="00381A65"/>
    <w:rsid w:val="00381C0E"/>
    <w:rsid w:val="00381D4A"/>
    <w:rsid w:val="00381E9F"/>
    <w:rsid w:val="00385F2F"/>
    <w:rsid w:val="00386D9B"/>
    <w:rsid w:val="00387FC0"/>
    <w:rsid w:val="00391E08"/>
    <w:rsid w:val="00391EF6"/>
    <w:rsid w:val="003923B0"/>
    <w:rsid w:val="00392C8B"/>
    <w:rsid w:val="003946BC"/>
    <w:rsid w:val="00394B43"/>
    <w:rsid w:val="00395E35"/>
    <w:rsid w:val="003979F3"/>
    <w:rsid w:val="003A03F9"/>
    <w:rsid w:val="003A054B"/>
    <w:rsid w:val="003A118C"/>
    <w:rsid w:val="003A27A5"/>
    <w:rsid w:val="003A2AC8"/>
    <w:rsid w:val="003A2D08"/>
    <w:rsid w:val="003A366C"/>
    <w:rsid w:val="003A374F"/>
    <w:rsid w:val="003A40AB"/>
    <w:rsid w:val="003A4568"/>
    <w:rsid w:val="003A5377"/>
    <w:rsid w:val="003A5501"/>
    <w:rsid w:val="003A5CA5"/>
    <w:rsid w:val="003A6344"/>
    <w:rsid w:val="003A68DA"/>
    <w:rsid w:val="003A763C"/>
    <w:rsid w:val="003A7FE7"/>
    <w:rsid w:val="003B01AF"/>
    <w:rsid w:val="003B059F"/>
    <w:rsid w:val="003B06B7"/>
    <w:rsid w:val="003B0AB3"/>
    <w:rsid w:val="003B0D21"/>
    <w:rsid w:val="003B1587"/>
    <w:rsid w:val="003B1C04"/>
    <w:rsid w:val="003B2147"/>
    <w:rsid w:val="003B2242"/>
    <w:rsid w:val="003B273A"/>
    <w:rsid w:val="003B27FB"/>
    <w:rsid w:val="003B2EA8"/>
    <w:rsid w:val="003B36E8"/>
    <w:rsid w:val="003B3853"/>
    <w:rsid w:val="003B397A"/>
    <w:rsid w:val="003B3C09"/>
    <w:rsid w:val="003B45E3"/>
    <w:rsid w:val="003B5265"/>
    <w:rsid w:val="003B5D2E"/>
    <w:rsid w:val="003B5FA9"/>
    <w:rsid w:val="003C0689"/>
    <w:rsid w:val="003C0CD1"/>
    <w:rsid w:val="003C1412"/>
    <w:rsid w:val="003C1426"/>
    <w:rsid w:val="003C1B02"/>
    <w:rsid w:val="003C1CA8"/>
    <w:rsid w:val="003C2410"/>
    <w:rsid w:val="003C2B47"/>
    <w:rsid w:val="003C32E6"/>
    <w:rsid w:val="003C4573"/>
    <w:rsid w:val="003C50E4"/>
    <w:rsid w:val="003C5449"/>
    <w:rsid w:val="003C6B6A"/>
    <w:rsid w:val="003C73F3"/>
    <w:rsid w:val="003C75F3"/>
    <w:rsid w:val="003C7D52"/>
    <w:rsid w:val="003D1C84"/>
    <w:rsid w:val="003D22FF"/>
    <w:rsid w:val="003D28B9"/>
    <w:rsid w:val="003D2EE8"/>
    <w:rsid w:val="003D397B"/>
    <w:rsid w:val="003D4A86"/>
    <w:rsid w:val="003D5114"/>
    <w:rsid w:val="003D51CC"/>
    <w:rsid w:val="003D52C6"/>
    <w:rsid w:val="003D5458"/>
    <w:rsid w:val="003D5D73"/>
    <w:rsid w:val="003D6735"/>
    <w:rsid w:val="003E0371"/>
    <w:rsid w:val="003E08EE"/>
    <w:rsid w:val="003E114E"/>
    <w:rsid w:val="003E3CD3"/>
    <w:rsid w:val="003E44D7"/>
    <w:rsid w:val="003E5799"/>
    <w:rsid w:val="003E5919"/>
    <w:rsid w:val="003E5CD9"/>
    <w:rsid w:val="003E5CEE"/>
    <w:rsid w:val="003E6015"/>
    <w:rsid w:val="003E6AA5"/>
    <w:rsid w:val="003E6E5D"/>
    <w:rsid w:val="003E6F49"/>
    <w:rsid w:val="003E7605"/>
    <w:rsid w:val="003E7827"/>
    <w:rsid w:val="003E7890"/>
    <w:rsid w:val="003F13E1"/>
    <w:rsid w:val="003F206F"/>
    <w:rsid w:val="003F22D5"/>
    <w:rsid w:val="003F2B6A"/>
    <w:rsid w:val="003F48C9"/>
    <w:rsid w:val="003F5151"/>
    <w:rsid w:val="003F5E52"/>
    <w:rsid w:val="003F62B5"/>
    <w:rsid w:val="003F6508"/>
    <w:rsid w:val="0040054A"/>
    <w:rsid w:val="00400BCF"/>
    <w:rsid w:val="004024D2"/>
    <w:rsid w:val="004028FB"/>
    <w:rsid w:val="00402AE0"/>
    <w:rsid w:val="0040484F"/>
    <w:rsid w:val="00404E8A"/>
    <w:rsid w:val="00405DC6"/>
    <w:rsid w:val="0040624F"/>
    <w:rsid w:val="004070A6"/>
    <w:rsid w:val="00407631"/>
    <w:rsid w:val="004078C7"/>
    <w:rsid w:val="00407D0D"/>
    <w:rsid w:val="0041139F"/>
    <w:rsid w:val="0041198E"/>
    <w:rsid w:val="004125A9"/>
    <w:rsid w:val="00412CD1"/>
    <w:rsid w:val="004135E8"/>
    <w:rsid w:val="00413625"/>
    <w:rsid w:val="00415A4D"/>
    <w:rsid w:val="00415E92"/>
    <w:rsid w:val="0041630E"/>
    <w:rsid w:val="0041743B"/>
    <w:rsid w:val="004178CF"/>
    <w:rsid w:val="00420FA1"/>
    <w:rsid w:val="00421439"/>
    <w:rsid w:val="00421EAC"/>
    <w:rsid w:val="00422060"/>
    <w:rsid w:val="00422676"/>
    <w:rsid w:val="00423A1F"/>
    <w:rsid w:val="0042496E"/>
    <w:rsid w:val="0042535B"/>
    <w:rsid w:val="0042562F"/>
    <w:rsid w:val="00426B69"/>
    <w:rsid w:val="0042786E"/>
    <w:rsid w:val="004279A4"/>
    <w:rsid w:val="00430653"/>
    <w:rsid w:val="00430903"/>
    <w:rsid w:val="00430B08"/>
    <w:rsid w:val="0043119E"/>
    <w:rsid w:val="00431AB0"/>
    <w:rsid w:val="00431C54"/>
    <w:rsid w:val="004320F1"/>
    <w:rsid w:val="004326A6"/>
    <w:rsid w:val="00432B73"/>
    <w:rsid w:val="00432CB7"/>
    <w:rsid w:val="00433CE9"/>
    <w:rsid w:val="00434032"/>
    <w:rsid w:val="0043469A"/>
    <w:rsid w:val="00435040"/>
    <w:rsid w:val="00435142"/>
    <w:rsid w:val="00435F94"/>
    <w:rsid w:val="0043615D"/>
    <w:rsid w:val="0043640D"/>
    <w:rsid w:val="00436629"/>
    <w:rsid w:val="00437477"/>
    <w:rsid w:val="00437534"/>
    <w:rsid w:val="004401B6"/>
    <w:rsid w:val="00440C53"/>
    <w:rsid w:val="00441A8F"/>
    <w:rsid w:val="00441F22"/>
    <w:rsid w:val="00442F79"/>
    <w:rsid w:val="00443608"/>
    <w:rsid w:val="00443773"/>
    <w:rsid w:val="004443C3"/>
    <w:rsid w:val="00444858"/>
    <w:rsid w:val="00445161"/>
    <w:rsid w:val="00445512"/>
    <w:rsid w:val="00446DF8"/>
    <w:rsid w:val="004473BB"/>
    <w:rsid w:val="00450863"/>
    <w:rsid w:val="00452703"/>
    <w:rsid w:val="004540A5"/>
    <w:rsid w:val="00454B05"/>
    <w:rsid w:val="00454E15"/>
    <w:rsid w:val="00455479"/>
    <w:rsid w:val="00456016"/>
    <w:rsid w:val="00457902"/>
    <w:rsid w:val="00460655"/>
    <w:rsid w:val="0046089E"/>
    <w:rsid w:val="00460D1E"/>
    <w:rsid w:val="00460F06"/>
    <w:rsid w:val="00460F3C"/>
    <w:rsid w:val="00461301"/>
    <w:rsid w:val="004615DE"/>
    <w:rsid w:val="0046170A"/>
    <w:rsid w:val="00463405"/>
    <w:rsid w:val="00464099"/>
    <w:rsid w:val="00466FAF"/>
    <w:rsid w:val="004670B8"/>
    <w:rsid w:val="00467F50"/>
    <w:rsid w:val="00470190"/>
    <w:rsid w:val="00470A6C"/>
    <w:rsid w:val="004725C4"/>
    <w:rsid w:val="00472ADE"/>
    <w:rsid w:val="004737D6"/>
    <w:rsid w:val="00474246"/>
    <w:rsid w:val="00475163"/>
    <w:rsid w:val="00475918"/>
    <w:rsid w:val="00475DAB"/>
    <w:rsid w:val="00476E2E"/>
    <w:rsid w:val="004803CA"/>
    <w:rsid w:val="00481A23"/>
    <w:rsid w:val="00482582"/>
    <w:rsid w:val="00482894"/>
    <w:rsid w:val="00482E94"/>
    <w:rsid w:val="0048319B"/>
    <w:rsid w:val="004849D4"/>
    <w:rsid w:val="004865BC"/>
    <w:rsid w:val="004868A0"/>
    <w:rsid w:val="004872EC"/>
    <w:rsid w:val="00487C77"/>
    <w:rsid w:val="00490408"/>
    <w:rsid w:val="00490A27"/>
    <w:rsid w:val="00492A1D"/>
    <w:rsid w:val="00493651"/>
    <w:rsid w:val="00493790"/>
    <w:rsid w:val="00494D1B"/>
    <w:rsid w:val="00495420"/>
    <w:rsid w:val="00495637"/>
    <w:rsid w:val="00495C54"/>
    <w:rsid w:val="0049650E"/>
    <w:rsid w:val="0049744E"/>
    <w:rsid w:val="00497CF6"/>
    <w:rsid w:val="004A05B9"/>
    <w:rsid w:val="004A0F4C"/>
    <w:rsid w:val="004A1087"/>
    <w:rsid w:val="004A18CB"/>
    <w:rsid w:val="004A19EB"/>
    <w:rsid w:val="004A30C2"/>
    <w:rsid w:val="004A3404"/>
    <w:rsid w:val="004A36C7"/>
    <w:rsid w:val="004A3B59"/>
    <w:rsid w:val="004A41B2"/>
    <w:rsid w:val="004A4482"/>
    <w:rsid w:val="004A499A"/>
    <w:rsid w:val="004A5815"/>
    <w:rsid w:val="004A6110"/>
    <w:rsid w:val="004A64D1"/>
    <w:rsid w:val="004A68FE"/>
    <w:rsid w:val="004A7015"/>
    <w:rsid w:val="004A7A9E"/>
    <w:rsid w:val="004A7DDC"/>
    <w:rsid w:val="004B1BAD"/>
    <w:rsid w:val="004B24EC"/>
    <w:rsid w:val="004B2506"/>
    <w:rsid w:val="004B2AB8"/>
    <w:rsid w:val="004B39C8"/>
    <w:rsid w:val="004B3BD8"/>
    <w:rsid w:val="004B3DAD"/>
    <w:rsid w:val="004B40F1"/>
    <w:rsid w:val="004B5582"/>
    <w:rsid w:val="004B5C14"/>
    <w:rsid w:val="004B6191"/>
    <w:rsid w:val="004B6DB7"/>
    <w:rsid w:val="004B6FF4"/>
    <w:rsid w:val="004B74BE"/>
    <w:rsid w:val="004B7D07"/>
    <w:rsid w:val="004C0590"/>
    <w:rsid w:val="004C0C59"/>
    <w:rsid w:val="004C10B1"/>
    <w:rsid w:val="004C26CC"/>
    <w:rsid w:val="004C29DA"/>
    <w:rsid w:val="004C328F"/>
    <w:rsid w:val="004C3910"/>
    <w:rsid w:val="004C3AAE"/>
    <w:rsid w:val="004C6765"/>
    <w:rsid w:val="004C6E33"/>
    <w:rsid w:val="004C7334"/>
    <w:rsid w:val="004C74DB"/>
    <w:rsid w:val="004C7600"/>
    <w:rsid w:val="004D04B5"/>
    <w:rsid w:val="004D0C8E"/>
    <w:rsid w:val="004D2572"/>
    <w:rsid w:val="004D27AB"/>
    <w:rsid w:val="004D2D01"/>
    <w:rsid w:val="004D30D4"/>
    <w:rsid w:val="004D32F9"/>
    <w:rsid w:val="004D3CA7"/>
    <w:rsid w:val="004D481B"/>
    <w:rsid w:val="004D4AEA"/>
    <w:rsid w:val="004D565B"/>
    <w:rsid w:val="004D5FA9"/>
    <w:rsid w:val="004D5FAF"/>
    <w:rsid w:val="004D7DC2"/>
    <w:rsid w:val="004E0F2F"/>
    <w:rsid w:val="004E1449"/>
    <w:rsid w:val="004E2DC3"/>
    <w:rsid w:val="004E3092"/>
    <w:rsid w:val="004E3341"/>
    <w:rsid w:val="004E396C"/>
    <w:rsid w:val="004E39A7"/>
    <w:rsid w:val="004E4E99"/>
    <w:rsid w:val="004E57C0"/>
    <w:rsid w:val="004E5C43"/>
    <w:rsid w:val="004E5EF0"/>
    <w:rsid w:val="004E5F1E"/>
    <w:rsid w:val="004E647D"/>
    <w:rsid w:val="004E7462"/>
    <w:rsid w:val="004E7E87"/>
    <w:rsid w:val="004F0E66"/>
    <w:rsid w:val="004F1AD2"/>
    <w:rsid w:val="004F23FA"/>
    <w:rsid w:val="004F5991"/>
    <w:rsid w:val="004F5D24"/>
    <w:rsid w:val="004F6576"/>
    <w:rsid w:val="004F712B"/>
    <w:rsid w:val="004F73C9"/>
    <w:rsid w:val="004F7634"/>
    <w:rsid w:val="004F774D"/>
    <w:rsid w:val="0050069C"/>
    <w:rsid w:val="0050089C"/>
    <w:rsid w:val="00500BFC"/>
    <w:rsid w:val="0050331E"/>
    <w:rsid w:val="005033CF"/>
    <w:rsid w:val="00503A67"/>
    <w:rsid w:val="00503F7E"/>
    <w:rsid w:val="00504033"/>
    <w:rsid w:val="0050498E"/>
    <w:rsid w:val="00504BC1"/>
    <w:rsid w:val="00505B21"/>
    <w:rsid w:val="00505D52"/>
    <w:rsid w:val="00506871"/>
    <w:rsid w:val="00506BAD"/>
    <w:rsid w:val="00510B7A"/>
    <w:rsid w:val="005110A7"/>
    <w:rsid w:val="00511835"/>
    <w:rsid w:val="005119B2"/>
    <w:rsid w:val="00511CF6"/>
    <w:rsid w:val="00512341"/>
    <w:rsid w:val="005132B6"/>
    <w:rsid w:val="00513D46"/>
    <w:rsid w:val="005141B0"/>
    <w:rsid w:val="00514F09"/>
    <w:rsid w:val="005175DB"/>
    <w:rsid w:val="00517B50"/>
    <w:rsid w:val="00517E3B"/>
    <w:rsid w:val="00521997"/>
    <w:rsid w:val="00521B93"/>
    <w:rsid w:val="00521E9C"/>
    <w:rsid w:val="00522356"/>
    <w:rsid w:val="00523A16"/>
    <w:rsid w:val="00523B70"/>
    <w:rsid w:val="0052506B"/>
    <w:rsid w:val="00525531"/>
    <w:rsid w:val="00526491"/>
    <w:rsid w:val="00530010"/>
    <w:rsid w:val="00530FB8"/>
    <w:rsid w:val="005319C0"/>
    <w:rsid w:val="00531BA2"/>
    <w:rsid w:val="00533235"/>
    <w:rsid w:val="0053380F"/>
    <w:rsid w:val="005340A8"/>
    <w:rsid w:val="00534346"/>
    <w:rsid w:val="005344D9"/>
    <w:rsid w:val="00534615"/>
    <w:rsid w:val="00534C66"/>
    <w:rsid w:val="00536015"/>
    <w:rsid w:val="005364F9"/>
    <w:rsid w:val="005376EE"/>
    <w:rsid w:val="00540425"/>
    <w:rsid w:val="00540FC5"/>
    <w:rsid w:val="005411E4"/>
    <w:rsid w:val="00541615"/>
    <w:rsid w:val="00541E9E"/>
    <w:rsid w:val="00542046"/>
    <w:rsid w:val="00542FCE"/>
    <w:rsid w:val="0054316E"/>
    <w:rsid w:val="00543AE6"/>
    <w:rsid w:val="005440BF"/>
    <w:rsid w:val="00544453"/>
    <w:rsid w:val="005456C7"/>
    <w:rsid w:val="00545F2E"/>
    <w:rsid w:val="00546428"/>
    <w:rsid w:val="0054683F"/>
    <w:rsid w:val="00546A08"/>
    <w:rsid w:val="00546B94"/>
    <w:rsid w:val="00547206"/>
    <w:rsid w:val="00550683"/>
    <w:rsid w:val="00551C3A"/>
    <w:rsid w:val="00551DE1"/>
    <w:rsid w:val="00553A1F"/>
    <w:rsid w:val="00553B2E"/>
    <w:rsid w:val="00554040"/>
    <w:rsid w:val="005546F2"/>
    <w:rsid w:val="005547FC"/>
    <w:rsid w:val="005555A9"/>
    <w:rsid w:val="005557B8"/>
    <w:rsid w:val="005563C8"/>
    <w:rsid w:val="005568AB"/>
    <w:rsid w:val="00556D52"/>
    <w:rsid w:val="0056025F"/>
    <w:rsid w:val="00560425"/>
    <w:rsid w:val="00561230"/>
    <w:rsid w:val="0056160E"/>
    <w:rsid w:val="005616BD"/>
    <w:rsid w:val="00561F50"/>
    <w:rsid w:val="005622A8"/>
    <w:rsid w:val="0056247C"/>
    <w:rsid w:val="00562A91"/>
    <w:rsid w:val="0056415D"/>
    <w:rsid w:val="005644FD"/>
    <w:rsid w:val="00564811"/>
    <w:rsid w:val="00565657"/>
    <w:rsid w:val="00565772"/>
    <w:rsid w:val="00566351"/>
    <w:rsid w:val="005663A5"/>
    <w:rsid w:val="00566AA2"/>
    <w:rsid w:val="00567087"/>
    <w:rsid w:val="00567DEC"/>
    <w:rsid w:val="00567FFD"/>
    <w:rsid w:val="005701ED"/>
    <w:rsid w:val="00571359"/>
    <w:rsid w:val="00571F0C"/>
    <w:rsid w:val="00575829"/>
    <w:rsid w:val="00575C60"/>
    <w:rsid w:val="00576251"/>
    <w:rsid w:val="0057667C"/>
    <w:rsid w:val="005770F9"/>
    <w:rsid w:val="00577B07"/>
    <w:rsid w:val="00577BD5"/>
    <w:rsid w:val="00577F76"/>
    <w:rsid w:val="0058039A"/>
    <w:rsid w:val="00581C3A"/>
    <w:rsid w:val="005825E6"/>
    <w:rsid w:val="005832A8"/>
    <w:rsid w:val="00584124"/>
    <w:rsid w:val="00585703"/>
    <w:rsid w:val="00585C74"/>
    <w:rsid w:val="0058616D"/>
    <w:rsid w:val="00586496"/>
    <w:rsid w:val="0058695B"/>
    <w:rsid w:val="005908A6"/>
    <w:rsid w:val="00590E67"/>
    <w:rsid w:val="00590F70"/>
    <w:rsid w:val="005910C4"/>
    <w:rsid w:val="00593517"/>
    <w:rsid w:val="00593851"/>
    <w:rsid w:val="00593E1B"/>
    <w:rsid w:val="00593FE4"/>
    <w:rsid w:val="00594212"/>
    <w:rsid w:val="00594C99"/>
    <w:rsid w:val="005963E0"/>
    <w:rsid w:val="00596A93"/>
    <w:rsid w:val="005A0724"/>
    <w:rsid w:val="005A428A"/>
    <w:rsid w:val="005A49F0"/>
    <w:rsid w:val="005A56F1"/>
    <w:rsid w:val="005A5A1D"/>
    <w:rsid w:val="005A5F30"/>
    <w:rsid w:val="005A7150"/>
    <w:rsid w:val="005B0A4C"/>
    <w:rsid w:val="005B1A04"/>
    <w:rsid w:val="005B23D8"/>
    <w:rsid w:val="005B3600"/>
    <w:rsid w:val="005B3750"/>
    <w:rsid w:val="005B45CD"/>
    <w:rsid w:val="005B4A18"/>
    <w:rsid w:val="005B5446"/>
    <w:rsid w:val="005B5A88"/>
    <w:rsid w:val="005B5D22"/>
    <w:rsid w:val="005B6614"/>
    <w:rsid w:val="005B752C"/>
    <w:rsid w:val="005C0214"/>
    <w:rsid w:val="005C10E8"/>
    <w:rsid w:val="005C2351"/>
    <w:rsid w:val="005C2A3C"/>
    <w:rsid w:val="005C30F5"/>
    <w:rsid w:val="005C33B0"/>
    <w:rsid w:val="005C3B19"/>
    <w:rsid w:val="005C4366"/>
    <w:rsid w:val="005C4387"/>
    <w:rsid w:val="005C4D8F"/>
    <w:rsid w:val="005C72AE"/>
    <w:rsid w:val="005C74E1"/>
    <w:rsid w:val="005C781E"/>
    <w:rsid w:val="005C7EF3"/>
    <w:rsid w:val="005D086A"/>
    <w:rsid w:val="005D1F16"/>
    <w:rsid w:val="005D1FD5"/>
    <w:rsid w:val="005D2A28"/>
    <w:rsid w:val="005D3E82"/>
    <w:rsid w:val="005D47D9"/>
    <w:rsid w:val="005D48CC"/>
    <w:rsid w:val="005D6509"/>
    <w:rsid w:val="005D6B6E"/>
    <w:rsid w:val="005D75A4"/>
    <w:rsid w:val="005E10B7"/>
    <w:rsid w:val="005E1BBF"/>
    <w:rsid w:val="005E2ADD"/>
    <w:rsid w:val="005E38EF"/>
    <w:rsid w:val="005E3B47"/>
    <w:rsid w:val="005E3D2B"/>
    <w:rsid w:val="005E40FC"/>
    <w:rsid w:val="005E47B6"/>
    <w:rsid w:val="005E4BB7"/>
    <w:rsid w:val="005E64B4"/>
    <w:rsid w:val="005E7AD6"/>
    <w:rsid w:val="005E7D22"/>
    <w:rsid w:val="005F021C"/>
    <w:rsid w:val="005F0DCB"/>
    <w:rsid w:val="005F1E63"/>
    <w:rsid w:val="005F285A"/>
    <w:rsid w:val="005F2914"/>
    <w:rsid w:val="005F2DCB"/>
    <w:rsid w:val="005F367F"/>
    <w:rsid w:val="005F37E0"/>
    <w:rsid w:val="005F6D2F"/>
    <w:rsid w:val="005F6D45"/>
    <w:rsid w:val="005F77A6"/>
    <w:rsid w:val="005F7E8D"/>
    <w:rsid w:val="00600110"/>
    <w:rsid w:val="0060089C"/>
    <w:rsid w:val="00602A48"/>
    <w:rsid w:val="00602AFD"/>
    <w:rsid w:val="00602D9B"/>
    <w:rsid w:val="00603788"/>
    <w:rsid w:val="00603A22"/>
    <w:rsid w:val="00604319"/>
    <w:rsid w:val="006046BD"/>
    <w:rsid w:val="00604E1A"/>
    <w:rsid w:val="00605593"/>
    <w:rsid w:val="00605ABD"/>
    <w:rsid w:val="006076F3"/>
    <w:rsid w:val="00607B2C"/>
    <w:rsid w:val="00607BCD"/>
    <w:rsid w:val="00611555"/>
    <w:rsid w:val="00611D82"/>
    <w:rsid w:val="00613730"/>
    <w:rsid w:val="00614543"/>
    <w:rsid w:val="00617818"/>
    <w:rsid w:val="006200EF"/>
    <w:rsid w:val="00620562"/>
    <w:rsid w:val="006213FE"/>
    <w:rsid w:val="00621437"/>
    <w:rsid w:val="006222B9"/>
    <w:rsid w:val="00622325"/>
    <w:rsid w:val="0062293E"/>
    <w:rsid w:val="00622B98"/>
    <w:rsid w:val="00622D91"/>
    <w:rsid w:val="0062323D"/>
    <w:rsid w:val="006232DA"/>
    <w:rsid w:val="00623C83"/>
    <w:rsid w:val="00625044"/>
    <w:rsid w:val="006255EC"/>
    <w:rsid w:val="0062602D"/>
    <w:rsid w:val="00626083"/>
    <w:rsid w:val="00626540"/>
    <w:rsid w:val="00626AB4"/>
    <w:rsid w:val="006301F2"/>
    <w:rsid w:val="00630B3C"/>
    <w:rsid w:val="0063136C"/>
    <w:rsid w:val="00631467"/>
    <w:rsid w:val="006316E2"/>
    <w:rsid w:val="0063234E"/>
    <w:rsid w:val="00632F41"/>
    <w:rsid w:val="00634CAF"/>
    <w:rsid w:val="00635399"/>
    <w:rsid w:val="0063558A"/>
    <w:rsid w:val="00635631"/>
    <w:rsid w:val="006357D9"/>
    <w:rsid w:val="00635F7E"/>
    <w:rsid w:val="006360AA"/>
    <w:rsid w:val="00636357"/>
    <w:rsid w:val="00636691"/>
    <w:rsid w:val="0063692F"/>
    <w:rsid w:val="00636B93"/>
    <w:rsid w:val="00636D8B"/>
    <w:rsid w:val="00637D35"/>
    <w:rsid w:val="00637F28"/>
    <w:rsid w:val="00640B86"/>
    <w:rsid w:val="00641D25"/>
    <w:rsid w:val="00642059"/>
    <w:rsid w:val="0064234C"/>
    <w:rsid w:val="00642858"/>
    <w:rsid w:val="00642C0C"/>
    <w:rsid w:val="00645E5F"/>
    <w:rsid w:val="00647854"/>
    <w:rsid w:val="00647B57"/>
    <w:rsid w:val="00650344"/>
    <w:rsid w:val="0065067F"/>
    <w:rsid w:val="006508E3"/>
    <w:rsid w:val="006517D7"/>
    <w:rsid w:val="00651969"/>
    <w:rsid w:val="006523D5"/>
    <w:rsid w:val="0065280B"/>
    <w:rsid w:val="00652AE2"/>
    <w:rsid w:val="00653516"/>
    <w:rsid w:val="00653705"/>
    <w:rsid w:val="00653859"/>
    <w:rsid w:val="00653EDB"/>
    <w:rsid w:val="00655626"/>
    <w:rsid w:val="00655A15"/>
    <w:rsid w:val="00655ADE"/>
    <w:rsid w:val="006571FB"/>
    <w:rsid w:val="00657AAF"/>
    <w:rsid w:val="00660442"/>
    <w:rsid w:val="00662F34"/>
    <w:rsid w:val="00663AC1"/>
    <w:rsid w:val="006644BF"/>
    <w:rsid w:val="00664B6B"/>
    <w:rsid w:val="006651DE"/>
    <w:rsid w:val="006653A2"/>
    <w:rsid w:val="0066543E"/>
    <w:rsid w:val="00665866"/>
    <w:rsid w:val="006667D3"/>
    <w:rsid w:val="00666F22"/>
    <w:rsid w:val="006673D2"/>
    <w:rsid w:val="0066775C"/>
    <w:rsid w:val="006679B8"/>
    <w:rsid w:val="00670687"/>
    <w:rsid w:val="0067078E"/>
    <w:rsid w:val="00670F93"/>
    <w:rsid w:val="0067119F"/>
    <w:rsid w:val="00671289"/>
    <w:rsid w:val="0067158B"/>
    <w:rsid w:val="00671AD7"/>
    <w:rsid w:val="00672A9A"/>
    <w:rsid w:val="00673024"/>
    <w:rsid w:val="00673DEB"/>
    <w:rsid w:val="00675434"/>
    <w:rsid w:val="006756CE"/>
    <w:rsid w:val="00677EE5"/>
    <w:rsid w:val="00677F9B"/>
    <w:rsid w:val="00680093"/>
    <w:rsid w:val="006802AD"/>
    <w:rsid w:val="006805B1"/>
    <w:rsid w:val="0068168D"/>
    <w:rsid w:val="0068174A"/>
    <w:rsid w:val="00681915"/>
    <w:rsid w:val="0068214B"/>
    <w:rsid w:val="00684BA6"/>
    <w:rsid w:val="00686AE3"/>
    <w:rsid w:val="006873DD"/>
    <w:rsid w:val="00687E56"/>
    <w:rsid w:val="00687F64"/>
    <w:rsid w:val="0069001A"/>
    <w:rsid w:val="0069021F"/>
    <w:rsid w:val="006907E8"/>
    <w:rsid w:val="00690BAB"/>
    <w:rsid w:val="00690D63"/>
    <w:rsid w:val="00691E5A"/>
    <w:rsid w:val="006929FE"/>
    <w:rsid w:val="006944DF"/>
    <w:rsid w:val="00694EB1"/>
    <w:rsid w:val="0069556D"/>
    <w:rsid w:val="006957DB"/>
    <w:rsid w:val="00695A54"/>
    <w:rsid w:val="00695CDB"/>
    <w:rsid w:val="006974E3"/>
    <w:rsid w:val="00697973"/>
    <w:rsid w:val="00697EEE"/>
    <w:rsid w:val="006A0833"/>
    <w:rsid w:val="006A17A7"/>
    <w:rsid w:val="006A1843"/>
    <w:rsid w:val="006A1BA0"/>
    <w:rsid w:val="006A1E57"/>
    <w:rsid w:val="006A2C04"/>
    <w:rsid w:val="006A49B6"/>
    <w:rsid w:val="006A6563"/>
    <w:rsid w:val="006A6579"/>
    <w:rsid w:val="006A6660"/>
    <w:rsid w:val="006A6913"/>
    <w:rsid w:val="006A6D27"/>
    <w:rsid w:val="006B04CE"/>
    <w:rsid w:val="006B0DA4"/>
    <w:rsid w:val="006B139F"/>
    <w:rsid w:val="006B179E"/>
    <w:rsid w:val="006B1E29"/>
    <w:rsid w:val="006B2730"/>
    <w:rsid w:val="006B3BD6"/>
    <w:rsid w:val="006B4842"/>
    <w:rsid w:val="006B51EE"/>
    <w:rsid w:val="006B54DD"/>
    <w:rsid w:val="006B5ECA"/>
    <w:rsid w:val="006B660F"/>
    <w:rsid w:val="006B7A9B"/>
    <w:rsid w:val="006C11F0"/>
    <w:rsid w:val="006C1264"/>
    <w:rsid w:val="006C2060"/>
    <w:rsid w:val="006C3307"/>
    <w:rsid w:val="006C4608"/>
    <w:rsid w:val="006C56BA"/>
    <w:rsid w:val="006C6CC9"/>
    <w:rsid w:val="006D03D3"/>
    <w:rsid w:val="006D0C70"/>
    <w:rsid w:val="006D18D8"/>
    <w:rsid w:val="006D1D11"/>
    <w:rsid w:val="006D233D"/>
    <w:rsid w:val="006D2A03"/>
    <w:rsid w:val="006D3BB8"/>
    <w:rsid w:val="006D40C2"/>
    <w:rsid w:val="006D4C10"/>
    <w:rsid w:val="006D5006"/>
    <w:rsid w:val="006D5545"/>
    <w:rsid w:val="006D6AE8"/>
    <w:rsid w:val="006D6E09"/>
    <w:rsid w:val="006D74C0"/>
    <w:rsid w:val="006D7794"/>
    <w:rsid w:val="006D77DA"/>
    <w:rsid w:val="006E02D0"/>
    <w:rsid w:val="006E073F"/>
    <w:rsid w:val="006E0889"/>
    <w:rsid w:val="006E177F"/>
    <w:rsid w:val="006E2899"/>
    <w:rsid w:val="006E34BC"/>
    <w:rsid w:val="006E5638"/>
    <w:rsid w:val="006E72F3"/>
    <w:rsid w:val="006E7D18"/>
    <w:rsid w:val="006F29B5"/>
    <w:rsid w:val="006F32A1"/>
    <w:rsid w:val="006F3B13"/>
    <w:rsid w:val="006F3BAA"/>
    <w:rsid w:val="006F4266"/>
    <w:rsid w:val="006F4352"/>
    <w:rsid w:val="006F48DD"/>
    <w:rsid w:val="006F5620"/>
    <w:rsid w:val="006F579E"/>
    <w:rsid w:val="006F5CFF"/>
    <w:rsid w:val="006F6C5B"/>
    <w:rsid w:val="006F7166"/>
    <w:rsid w:val="006F7FA5"/>
    <w:rsid w:val="00701D5B"/>
    <w:rsid w:val="00702853"/>
    <w:rsid w:val="00702ED7"/>
    <w:rsid w:val="00703BA5"/>
    <w:rsid w:val="00703C61"/>
    <w:rsid w:val="00703E70"/>
    <w:rsid w:val="00704B4F"/>
    <w:rsid w:val="0070611F"/>
    <w:rsid w:val="0070620E"/>
    <w:rsid w:val="00706FC1"/>
    <w:rsid w:val="00707042"/>
    <w:rsid w:val="00707588"/>
    <w:rsid w:val="00710333"/>
    <w:rsid w:val="0071074C"/>
    <w:rsid w:val="00710D94"/>
    <w:rsid w:val="007119DF"/>
    <w:rsid w:val="00711C77"/>
    <w:rsid w:val="007129AE"/>
    <w:rsid w:val="00713A0C"/>
    <w:rsid w:val="00713B88"/>
    <w:rsid w:val="00714031"/>
    <w:rsid w:val="007148BE"/>
    <w:rsid w:val="00714B87"/>
    <w:rsid w:val="007157D7"/>
    <w:rsid w:val="00715810"/>
    <w:rsid w:val="007162B3"/>
    <w:rsid w:val="0071676F"/>
    <w:rsid w:val="007169BB"/>
    <w:rsid w:val="00720964"/>
    <w:rsid w:val="00720C45"/>
    <w:rsid w:val="007213DE"/>
    <w:rsid w:val="00721E02"/>
    <w:rsid w:val="00722119"/>
    <w:rsid w:val="00724469"/>
    <w:rsid w:val="00724BFE"/>
    <w:rsid w:val="00725B5F"/>
    <w:rsid w:val="00725BF8"/>
    <w:rsid w:val="007264C2"/>
    <w:rsid w:val="00726D30"/>
    <w:rsid w:val="007270D4"/>
    <w:rsid w:val="00727266"/>
    <w:rsid w:val="00727784"/>
    <w:rsid w:val="00727D65"/>
    <w:rsid w:val="00730F85"/>
    <w:rsid w:val="007318BB"/>
    <w:rsid w:val="007319FC"/>
    <w:rsid w:val="00731E9C"/>
    <w:rsid w:val="00732041"/>
    <w:rsid w:val="00732877"/>
    <w:rsid w:val="007353F1"/>
    <w:rsid w:val="00735B01"/>
    <w:rsid w:val="00735B53"/>
    <w:rsid w:val="00736832"/>
    <w:rsid w:val="0073695A"/>
    <w:rsid w:val="00736B0F"/>
    <w:rsid w:val="007371F1"/>
    <w:rsid w:val="007373EC"/>
    <w:rsid w:val="00737895"/>
    <w:rsid w:val="00740450"/>
    <w:rsid w:val="00740583"/>
    <w:rsid w:val="00741187"/>
    <w:rsid w:val="0074178F"/>
    <w:rsid w:val="00741A41"/>
    <w:rsid w:val="007425AE"/>
    <w:rsid w:val="00742AB9"/>
    <w:rsid w:val="00742B0C"/>
    <w:rsid w:val="00742DCC"/>
    <w:rsid w:val="00743A88"/>
    <w:rsid w:val="00743CE9"/>
    <w:rsid w:val="00745655"/>
    <w:rsid w:val="007464F3"/>
    <w:rsid w:val="007470FB"/>
    <w:rsid w:val="00747BFC"/>
    <w:rsid w:val="00750B78"/>
    <w:rsid w:val="00752654"/>
    <w:rsid w:val="00753400"/>
    <w:rsid w:val="0075379F"/>
    <w:rsid w:val="007543A8"/>
    <w:rsid w:val="00754CC8"/>
    <w:rsid w:val="00754DE3"/>
    <w:rsid w:val="007554D0"/>
    <w:rsid w:val="00755D8C"/>
    <w:rsid w:val="00756D66"/>
    <w:rsid w:val="00757D02"/>
    <w:rsid w:val="00761F20"/>
    <w:rsid w:val="00762AB3"/>
    <w:rsid w:val="00762B7F"/>
    <w:rsid w:val="00762CC6"/>
    <w:rsid w:val="007639A7"/>
    <w:rsid w:val="00764421"/>
    <w:rsid w:val="00764A73"/>
    <w:rsid w:val="00764C47"/>
    <w:rsid w:val="0076583C"/>
    <w:rsid w:val="00766731"/>
    <w:rsid w:val="007675B8"/>
    <w:rsid w:val="007711EF"/>
    <w:rsid w:val="00771901"/>
    <w:rsid w:val="007722E5"/>
    <w:rsid w:val="00772665"/>
    <w:rsid w:val="00772C47"/>
    <w:rsid w:val="00773340"/>
    <w:rsid w:val="0077364D"/>
    <w:rsid w:val="00773722"/>
    <w:rsid w:val="0077381D"/>
    <w:rsid w:val="00773B87"/>
    <w:rsid w:val="00774023"/>
    <w:rsid w:val="00774183"/>
    <w:rsid w:val="00774394"/>
    <w:rsid w:val="00775654"/>
    <w:rsid w:val="007758F6"/>
    <w:rsid w:val="007761D8"/>
    <w:rsid w:val="00780AC6"/>
    <w:rsid w:val="00781277"/>
    <w:rsid w:val="0078143A"/>
    <w:rsid w:val="00781F4E"/>
    <w:rsid w:val="00782DF7"/>
    <w:rsid w:val="00783A99"/>
    <w:rsid w:val="00783AAB"/>
    <w:rsid w:val="0078451A"/>
    <w:rsid w:val="00784DBC"/>
    <w:rsid w:val="007855D2"/>
    <w:rsid w:val="0078603D"/>
    <w:rsid w:val="00786844"/>
    <w:rsid w:val="00786AB8"/>
    <w:rsid w:val="00786CD8"/>
    <w:rsid w:val="00790541"/>
    <w:rsid w:val="007906E3"/>
    <w:rsid w:val="00790700"/>
    <w:rsid w:val="00790B18"/>
    <w:rsid w:val="00790D3B"/>
    <w:rsid w:val="00791316"/>
    <w:rsid w:val="0079148F"/>
    <w:rsid w:val="00792BE7"/>
    <w:rsid w:val="00793CD9"/>
    <w:rsid w:val="0079451A"/>
    <w:rsid w:val="00794EC9"/>
    <w:rsid w:val="00795250"/>
    <w:rsid w:val="00795B32"/>
    <w:rsid w:val="0079613D"/>
    <w:rsid w:val="00796192"/>
    <w:rsid w:val="007966B8"/>
    <w:rsid w:val="007966C2"/>
    <w:rsid w:val="007970B7"/>
    <w:rsid w:val="00797BB6"/>
    <w:rsid w:val="00797D1F"/>
    <w:rsid w:val="007A08F2"/>
    <w:rsid w:val="007A0A4A"/>
    <w:rsid w:val="007A137A"/>
    <w:rsid w:val="007A194D"/>
    <w:rsid w:val="007A3A92"/>
    <w:rsid w:val="007A5481"/>
    <w:rsid w:val="007A55FF"/>
    <w:rsid w:val="007A617B"/>
    <w:rsid w:val="007A65A2"/>
    <w:rsid w:val="007A6A7E"/>
    <w:rsid w:val="007A6BB4"/>
    <w:rsid w:val="007A6D73"/>
    <w:rsid w:val="007B0163"/>
    <w:rsid w:val="007B04BE"/>
    <w:rsid w:val="007B04CB"/>
    <w:rsid w:val="007B1549"/>
    <w:rsid w:val="007B1E18"/>
    <w:rsid w:val="007B2A5C"/>
    <w:rsid w:val="007B36F0"/>
    <w:rsid w:val="007B4B7D"/>
    <w:rsid w:val="007B5C97"/>
    <w:rsid w:val="007B6AE8"/>
    <w:rsid w:val="007B6BB0"/>
    <w:rsid w:val="007B7414"/>
    <w:rsid w:val="007B763C"/>
    <w:rsid w:val="007B7ADE"/>
    <w:rsid w:val="007C01DB"/>
    <w:rsid w:val="007C0294"/>
    <w:rsid w:val="007C02AD"/>
    <w:rsid w:val="007C0D21"/>
    <w:rsid w:val="007C0DF5"/>
    <w:rsid w:val="007C0FFF"/>
    <w:rsid w:val="007C1EE7"/>
    <w:rsid w:val="007C204C"/>
    <w:rsid w:val="007C26BB"/>
    <w:rsid w:val="007C2F8A"/>
    <w:rsid w:val="007C3DAE"/>
    <w:rsid w:val="007C3FA2"/>
    <w:rsid w:val="007C3FA4"/>
    <w:rsid w:val="007C4033"/>
    <w:rsid w:val="007C42AD"/>
    <w:rsid w:val="007C4E94"/>
    <w:rsid w:val="007C5A00"/>
    <w:rsid w:val="007C7F0B"/>
    <w:rsid w:val="007D1509"/>
    <w:rsid w:val="007D2BB0"/>
    <w:rsid w:val="007D3C4D"/>
    <w:rsid w:val="007D3D56"/>
    <w:rsid w:val="007D412B"/>
    <w:rsid w:val="007D515D"/>
    <w:rsid w:val="007D55EB"/>
    <w:rsid w:val="007D5A52"/>
    <w:rsid w:val="007D654F"/>
    <w:rsid w:val="007D6675"/>
    <w:rsid w:val="007E0086"/>
    <w:rsid w:val="007E0AAA"/>
    <w:rsid w:val="007E1022"/>
    <w:rsid w:val="007E1267"/>
    <w:rsid w:val="007E2DF2"/>
    <w:rsid w:val="007E3399"/>
    <w:rsid w:val="007E3B65"/>
    <w:rsid w:val="007E3CCF"/>
    <w:rsid w:val="007E4992"/>
    <w:rsid w:val="007E5593"/>
    <w:rsid w:val="007E5C10"/>
    <w:rsid w:val="007E6C64"/>
    <w:rsid w:val="007E6FC0"/>
    <w:rsid w:val="007F0B23"/>
    <w:rsid w:val="007F3D0B"/>
    <w:rsid w:val="007F4395"/>
    <w:rsid w:val="007F4D28"/>
    <w:rsid w:val="007F5010"/>
    <w:rsid w:val="007F6943"/>
    <w:rsid w:val="007F73BC"/>
    <w:rsid w:val="007F7C34"/>
    <w:rsid w:val="007F7EA7"/>
    <w:rsid w:val="00802427"/>
    <w:rsid w:val="008029AD"/>
    <w:rsid w:val="00802A40"/>
    <w:rsid w:val="00802EFA"/>
    <w:rsid w:val="00803718"/>
    <w:rsid w:val="008048BB"/>
    <w:rsid w:val="008049E8"/>
    <w:rsid w:val="00804FC8"/>
    <w:rsid w:val="0080510E"/>
    <w:rsid w:val="0080530A"/>
    <w:rsid w:val="00805D37"/>
    <w:rsid w:val="00806C33"/>
    <w:rsid w:val="008079CE"/>
    <w:rsid w:val="00810161"/>
    <w:rsid w:val="008106AE"/>
    <w:rsid w:val="00810A6D"/>
    <w:rsid w:val="00811806"/>
    <w:rsid w:val="008118FB"/>
    <w:rsid w:val="00811A19"/>
    <w:rsid w:val="00811D18"/>
    <w:rsid w:val="00811D9A"/>
    <w:rsid w:val="00811FE2"/>
    <w:rsid w:val="008122FD"/>
    <w:rsid w:val="00814B0E"/>
    <w:rsid w:val="00815010"/>
    <w:rsid w:val="008153B2"/>
    <w:rsid w:val="00816DC5"/>
    <w:rsid w:val="008207ED"/>
    <w:rsid w:val="0082144B"/>
    <w:rsid w:val="00821E6B"/>
    <w:rsid w:val="0082234D"/>
    <w:rsid w:val="00822E20"/>
    <w:rsid w:val="00823091"/>
    <w:rsid w:val="00823AC4"/>
    <w:rsid w:val="00823D60"/>
    <w:rsid w:val="00823E55"/>
    <w:rsid w:val="008244BA"/>
    <w:rsid w:val="00825659"/>
    <w:rsid w:val="0082583F"/>
    <w:rsid w:val="00825F69"/>
    <w:rsid w:val="008261E9"/>
    <w:rsid w:val="00826DF7"/>
    <w:rsid w:val="00827AF0"/>
    <w:rsid w:val="00827DAA"/>
    <w:rsid w:val="00827FAD"/>
    <w:rsid w:val="008301B4"/>
    <w:rsid w:val="00831582"/>
    <w:rsid w:val="0083162B"/>
    <w:rsid w:val="00831CE8"/>
    <w:rsid w:val="00831E72"/>
    <w:rsid w:val="00832494"/>
    <w:rsid w:val="00832E4C"/>
    <w:rsid w:val="00832E97"/>
    <w:rsid w:val="008350CD"/>
    <w:rsid w:val="00835736"/>
    <w:rsid w:val="00836467"/>
    <w:rsid w:val="008372E9"/>
    <w:rsid w:val="00840202"/>
    <w:rsid w:val="00840D6F"/>
    <w:rsid w:val="00840DF8"/>
    <w:rsid w:val="008417B4"/>
    <w:rsid w:val="008444C3"/>
    <w:rsid w:val="008447EC"/>
    <w:rsid w:val="00844C06"/>
    <w:rsid w:val="008453EA"/>
    <w:rsid w:val="00845DF9"/>
    <w:rsid w:val="00846643"/>
    <w:rsid w:val="0084665E"/>
    <w:rsid w:val="0084722D"/>
    <w:rsid w:val="00847407"/>
    <w:rsid w:val="0084769E"/>
    <w:rsid w:val="00847FA3"/>
    <w:rsid w:val="00851B00"/>
    <w:rsid w:val="00852BC5"/>
    <w:rsid w:val="008538A3"/>
    <w:rsid w:val="00853CB3"/>
    <w:rsid w:val="00853D84"/>
    <w:rsid w:val="00855775"/>
    <w:rsid w:val="0085635C"/>
    <w:rsid w:val="0085650F"/>
    <w:rsid w:val="00856954"/>
    <w:rsid w:val="008569A6"/>
    <w:rsid w:val="00857224"/>
    <w:rsid w:val="008579D3"/>
    <w:rsid w:val="00860598"/>
    <w:rsid w:val="0086068F"/>
    <w:rsid w:val="00860AFF"/>
    <w:rsid w:val="008620BA"/>
    <w:rsid w:val="008627DE"/>
    <w:rsid w:val="00864343"/>
    <w:rsid w:val="008643BB"/>
    <w:rsid w:val="00870479"/>
    <w:rsid w:val="00871126"/>
    <w:rsid w:val="00872A6A"/>
    <w:rsid w:val="00872DC5"/>
    <w:rsid w:val="00875FFA"/>
    <w:rsid w:val="00877947"/>
    <w:rsid w:val="00877F75"/>
    <w:rsid w:val="0088098E"/>
    <w:rsid w:val="008817B3"/>
    <w:rsid w:val="00881A01"/>
    <w:rsid w:val="0088254A"/>
    <w:rsid w:val="00883982"/>
    <w:rsid w:val="00883C6F"/>
    <w:rsid w:val="00883F11"/>
    <w:rsid w:val="0088460C"/>
    <w:rsid w:val="00885ED2"/>
    <w:rsid w:val="00890732"/>
    <w:rsid w:val="00890DED"/>
    <w:rsid w:val="00891A4D"/>
    <w:rsid w:val="00892653"/>
    <w:rsid w:val="00893D28"/>
    <w:rsid w:val="00893E01"/>
    <w:rsid w:val="0089442E"/>
    <w:rsid w:val="0089454B"/>
    <w:rsid w:val="00896658"/>
    <w:rsid w:val="00896B19"/>
    <w:rsid w:val="0089712B"/>
    <w:rsid w:val="0089782B"/>
    <w:rsid w:val="008A1780"/>
    <w:rsid w:val="008A1BC5"/>
    <w:rsid w:val="008A25A7"/>
    <w:rsid w:val="008A26F5"/>
    <w:rsid w:val="008A3323"/>
    <w:rsid w:val="008A3F72"/>
    <w:rsid w:val="008A53F0"/>
    <w:rsid w:val="008A5BD8"/>
    <w:rsid w:val="008A5FBD"/>
    <w:rsid w:val="008A6868"/>
    <w:rsid w:val="008A75AA"/>
    <w:rsid w:val="008B011A"/>
    <w:rsid w:val="008B0180"/>
    <w:rsid w:val="008B01DA"/>
    <w:rsid w:val="008B034F"/>
    <w:rsid w:val="008B06B8"/>
    <w:rsid w:val="008B0E42"/>
    <w:rsid w:val="008B1563"/>
    <w:rsid w:val="008B214B"/>
    <w:rsid w:val="008B561C"/>
    <w:rsid w:val="008B6201"/>
    <w:rsid w:val="008B676C"/>
    <w:rsid w:val="008C03F8"/>
    <w:rsid w:val="008C0D06"/>
    <w:rsid w:val="008C0F09"/>
    <w:rsid w:val="008C154B"/>
    <w:rsid w:val="008C2565"/>
    <w:rsid w:val="008C2FC5"/>
    <w:rsid w:val="008C36C9"/>
    <w:rsid w:val="008C37F1"/>
    <w:rsid w:val="008C4196"/>
    <w:rsid w:val="008C4264"/>
    <w:rsid w:val="008C4991"/>
    <w:rsid w:val="008C5930"/>
    <w:rsid w:val="008C5CE4"/>
    <w:rsid w:val="008C64FD"/>
    <w:rsid w:val="008C7FD8"/>
    <w:rsid w:val="008D0362"/>
    <w:rsid w:val="008D0666"/>
    <w:rsid w:val="008D09AD"/>
    <w:rsid w:val="008D175A"/>
    <w:rsid w:val="008D1A5F"/>
    <w:rsid w:val="008D2AC2"/>
    <w:rsid w:val="008D3181"/>
    <w:rsid w:val="008D3364"/>
    <w:rsid w:val="008D3772"/>
    <w:rsid w:val="008D39C9"/>
    <w:rsid w:val="008D5CB4"/>
    <w:rsid w:val="008D5E42"/>
    <w:rsid w:val="008D6402"/>
    <w:rsid w:val="008D6B66"/>
    <w:rsid w:val="008D78FD"/>
    <w:rsid w:val="008E0094"/>
    <w:rsid w:val="008E0C2D"/>
    <w:rsid w:val="008E3A2F"/>
    <w:rsid w:val="008E5515"/>
    <w:rsid w:val="008E5AF4"/>
    <w:rsid w:val="008E5F91"/>
    <w:rsid w:val="008E6D21"/>
    <w:rsid w:val="008E6FED"/>
    <w:rsid w:val="008F0288"/>
    <w:rsid w:val="008F182A"/>
    <w:rsid w:val="008F1EBB"/>
    <w:rsid w:val="008F4842"/>
    <w:rsid w:val="008F5369"/>
    <w:rsid w:val="008F5386"/>
    <w:rsid w:val="008F5B21"/>
    <w:rsid w:val="008F5CB5"/>
    <w:rsid w:val="008F610F"/>
    <w:rsid w:val="008F6576"/>
    <w:rsid w:val="008F6C02"/>
    <w:rsid w:val="008F6E52"/>
    <w:rsid w:val="008F70DC"/>
    <w:rsid w:val="008F768D"/>
    <w:rsid w:val="0090081F"/>
    <w:rsid w:val="00900A49"/>
    <w:rsid w:val="00901EC5"/>
    <w:rsid w:val="00902503"/>
    <w:rsid w:val="00902A44"/>
    <w:rsid w:val="00902D48"/>
    <w:rsid w:val="0090309B"/>
    <w:rsid w:val="00904AC1"/>
    <w:rsid w:val="00904B22"/>
    <w:rsid w:val="00905D08"/>
    <w:rsid w:val="009068BD"/>
    <w:rsid w:val="00906E10"/>
    <w:rsid w:val="009072C3"/>
    <w:rsid w:val="00907402"/>
    <w:rsid w:val="0091052F"/>
    <w:rsid w:val="0091193D"/>
    <w:rsid w:val="009124E7"/>
    <w:rsid w:val="009139DB"/>
    <w:rsid w:val="009144DB"/>
    <w:rsid w:val="00914778"/>
    <w:rsid w:val="00915060"/>
    <w:rsid w:val="00915BB4"/>
    <w:rsid w:val="00916E59"/>
    <w:rsid w:val="00917095"/>
    <w:rsid w:val="00917E46"/>
    <w:rsid w:val="00920C50"/>
    <w:rsid w:val="00921133"/>
    <w:rsid w:val="00923240"/>
    <w:rsid w:val="009238F7"/>
    <w:rsid w:val="00924529"/>
    <w:rsid w:val="0092526D"/>
    <w:rsid w:val="00925BC1"/>
    <w:rsid w:val="009271DB"/>
    <w:rsid w:val="00930F7B"/>
    <w:rsid w:val="00931CE8"/>
    <w:rsid w:val="00933412"/>
    <w:rsid w:val="00933508"/>
    <w:rsid w:val="00933C1D"/>
    <w:rsid w:val="00934475"/>
    <w:rsid w:val="00934F32"/>
    <w:rsid w:val="009350B2"/>
    <w:rsid w:val="009361CF"/>
    <w:rsid w:val="0093636D"/>
    <w:rsid w:val="00941078"/>
    <w:rsid w:val="009411C9"/>
    <w:rsid w:val="00942388"/>
    <w:rsid w:val="0094345F"/>
    <w:rsid w:val="00943BAF"/>
    <w:rsid w:val="00944D66"/>
    <w:rsid w:val="00945B9F"/>
    <w:rsid w:val="00946261"/>
    <w:rsid w:val="00947B51"/>
    <w:rsid w:val="00950896"/>
    <w:rsid w:val="0095148E"/>
    <w:rsid w:val="0095173B"/>
    <w:rsid w:val="0095315C"/>
    <w:rsid w:val="009541E9"/>
    <w:rsid w:val="00954EAC"/>
    <w:rsid w:val="0095508F"/>
    <w:rsid w:val="00955690"/>
    <w:rsid w:val="00955CA2"/>
    <w:rsid w:val="00955CDE"/>
    <w:rsid w:val="00955D33"/>
    <w:rsid w:val="00956088"/>
    <w:rsid w:val="00957350"/>
    <w:rsid w:val="00957902"/>
    <w:rsid w:val="009606A5"/>
    <w:rsid w:val="0096142B"/>
    <w:rsid w:val="00961A99"/>
    <w:rsid w:val="0096212C"/>
    <w:rsid w:val="009630AE"/>
    <w:rsid w:val="00964E0C"/>
    <w:rsid w:val="00965C6A"/>
    <w:rsid w:val="00965CE7"/>
    <w:rsid w:val="00965E89"/>
    <w:rsid w:val="009668D9"/>
    <w:rsid w:val="00967082"/>
    <w:rsid w:val="009673E5"/>
    <w:rsid w:val="0097099F"/>
    <w:rsid w:val="00971146"/>
    <w:rsid w:val="009719AC"/>
    <w:rsid w:val="009722A4"/>
    <w:rsid w:val="0097249E"/>
    <w:rsid w:val="00973081"/>
    <w:rsid w:val="00973366"/>
    <w:rsid w:val="009736CB"/>
    <w:rsid w:val="00974B75"/>
    <w:rsid w:val="00975EE9"/>
    <w:rsid w:val="009762E7"/>
    <w:rsid w:val="00976BF9"/>
    <w:rsid w:val="00977340"/>
    <w:rsid w:val="0097735A"/>
    <w:rsid w:val="00977A0C"/>
    <w:rsid w:val="00977C84"/>
    <w:rsid w:val="00977DA7"/>
    <w:rsid w:val="00980294"/>
    <w:rsid w:val="009803A5"/>
    <w:rsid w:val="009803BB"/>
    <w:rsid w:val="00981A68"/>
    <w:rsid w:val="00981B94"/>
    <w:rsid w:val="00985E6C"/>
    <w:rsid w:val="009865B2"/>
    <w:rsid w:val="00986C36"/>
    <w:rsid w:val="00986CBE"/>
    <w:rsid w:val="00986FA7"/>
    <w:rsid w:val="009901B1"/>
    <w:rsid w:val="00991AE7"/>
    <w:rsid w:val="009923ED"/>
    <w:rsid w:val="00993017"/>
    <w:rsid w:val="009954F1"/>
    <w:rsid w:val="0099728E"/>
    <w:rsid w:val="009978E8"/>
    <w:rsid w:val="00997FC6"/>
    <w:rsid w:val="009A0552"/>
    <w:rsid w:val="009A0C5B"/>
    <w:rsid w:val="009A0C61"/>
    <w:rsid w:val="009A2B6C"/>
    <w:rsid w:val="009A2C3B"/>
    <w:rsid w:val="009A51FD"/>
    <w:rsid w:val="009A543E"/>
    <w:rsid w:val="009A5A01"/>
    <w:rsid w:val="009A613D"/>
    <w:rsid w:val="009A6F63"/>
    <w:rsid w:val="009A7942"/>
    <w:rsid w:val="009A7D87"/>
    <w:rsid w:val="009B0D7C"/>
    <w:rsid w:val="009B0E86"/>
    <w:rsid w:val="009B1466"/>
    <w:rsid w:val="009B25C9"/>
    <w:rsid w:val="009B26EB"/>
    <w:rsid w:val="009B292A"/>
    <w:rsid w:val="009B3565"/>
    <w:rsid w:val="009B3F79"/>
    <w:rsid w:val="009B40D2"/>
    <w:rsid w:val="009B41E8"/>
    <w:rsid w:val="009B57F8"/>
    <w:rsid w:val="009B5DD5"/>
    <w:rsid w:val="009B6B6B"/>
    <w:rsid w:val="009B6DD9"/>
    <w:rsid w:val="009B71F8"/>
    <w:rsid w:val="009B76C6"/>
    <w:rsid w:val="009C13D0"/>
    <w:rsid w:val="009C13E8"/>
    <w:rsid w:val="009C15D7"/>
    <w:rsid w:val="009C1BA4"/>
    <w:rsid w:val="009C216D"/>
    <w:rsid w:val="009C2CF9"/>
    <w:rsid w:val="009C39EF"/>
    <w:rsid w:val="009C3EFE"/>
    <w:rsid w:val="009C4746"/>
    <w:rsid w:val="009C4A20"/>
    <w:rsid w:val="009C5057"/>
    <w:rsid w:val="009C6812"/>
    <w:rsid w:val="009C7784"/>
    <w:rsid w:val="009C7A5A"/>
    <w:rsid w:val="009C7ECC"/>
    <w:rsid w:val="009D1249"/>
    <w:rsid w:val="009D19CC"/>
    <w:rsid w:val="009D2B61"/>
    <w:rsid w:val="009D3A9F"/>
    <w:rsid w:val="009D3B2A"/>
    <w:rsid w:val="009D3CE1"/>
    <w:rsid w:val="009D3DEA"/>
    <w:rsid w:val="009D46E3"/>
    <w:rsid w:val="009D528B"/>
    <w:rsid w:val="009D5A5B"/>
    <w:rsid w:val="009D6D77"/>
    <w:rsid w:val="009D73DC"/>
    <w:rsid w:val="009E0AB5"/>
    <w:rsid w:val="009E1500"/>
    <w:rsid w:val="009E1800"/>
    <w:rsid w:val="009E1859"/>
    <w:rsid w:val="009E1986"/>
    <w:rsid w:val="009E19A7"/>
    <w:rsid w:val="009E262D"/>
    <w:rsid w:val="009E43BC"/>
    <w:rsid w:val="009E613B"/>
    <w:rsid w:val="009E631B"/>
    <w:rsid w:val="009E69B0"/>
    <w:rsid w:val="009E6A2D"/>
    <w:rsid w:val="009E6B4F"/>
    <w:rsid w:val="009E6C5D"/>
    <w:rsid w:val="009E71E9"/>
    <w:rsid w:val="009E74B8"/>
    <w:rsid w:val="009E7DBA"/>
    <w:rsid w:val="009F073D"/>
    <w:rsid w:val="009F2C9C"/>
    <w:rsid w:val="009F31B3"/>
    <w:rsid w:val="009F3A3F"/>
    <w:rsid w:val="009F3F51"/>
    <w:rsid w:val="009F4FA2"/>
    <w:rsid w:val="009F5C38"/>
    <w:rsid w:val="009F6319"/>
    <w:rsid w:val="009F7823"/>
    <w:rsid w:val="00A00855"/>
    <w:rsid w:val="00A00947"/>
    <w:rsid w:val="00A00A84"/>
    <w:rsid w:val="00A0104C"/>
    <w:rsid w:val="00A01E91"/>
    <w:rsid w:val="00A023F4"/>
    <w:rsid w:val="00A026C6"/>
    <w:rsid w:val="00A02F57"/>
    <w:rsid w:val="00A02FB1"/>
    <w:rsid w:val="00A03BF3"/>
    <w:rsid w:val="00A03E15"/>
    <w:rsid w:val="00A042EB"/>
    <w:rsid w:val="00A04AAE"/>
    <w:rsid w:val="00A05691"/>
    <w:rsid w:val="00A061A4"/>
    <w:rsid w:val="00A06589"/>
    <w:rsid w:val="00A074E6"/>
    <w:rsid w:val="00A07976"/>
    <w:rsid w:val="00A11414"/>
    <w:rsid w:val="00A128E5"/>
    <w:rsid w:val="00A12EC6"/>
    <w:rsid w:val="00A12EE7"/>
    <w:rsid w:val="00A130DF"/>
    <w:rsid w:val="00A139C5"/>
    <w:rsid w:val="00A14582"/>
    <w:rsid w:val="00A145BD"/>
    <w:rsid w:val="00A14710"/>
    <w:rsid w:val="00A15267"/>
    <w:rsid w:val="00A1767A"/>
    <w:rsid w:val="00A17779"/>
    <w:rsid w:val="00A17E8A"/>
    <w:rsid w:val="00A20DB8"/>
    <w:rsid w:val="00A21A22"/>
    <w:rsid w:val="00A222CB"/>
    <w:rsid w:val="00A227FF"/>
    <w:rsid w:val="00A2449D"/>
    <w:rsid w:val="00A26B25"/>
    <w:rsid w:val="00A27CDB"/>
    <w:rsid w:val="00A31285"/>
    <w:rsid w:val="00A328D5"/>
    <w:rsid w:val="00A33A05"/>
    <w:rsid w:val="00A33C69"/>
    <w:rsid w:val="00A33E48"/>
    <w:rsid w:val="00A33FD2"/>
    <w:rsid w:val="00A34E97"/>
    <w:rsid w:val="00A353C6"/>
    <w:rsid w:val="00A357CA"/>
    <w:rsid w:val="00A358AE"/>
    <w:rsid w:val="00A369EA"/>
    <w:rsid w:val="00A36B92"/>
    <w:rsid w:val="00A370F6"/>
    <w:rsid w:val="00A404F2"/>
    <w:rsid w:val="00A40F23"/>
    <w:rsid w:val="00A412DE"/>
    <w:rsid w:val="00A41C0C"/>
    <w:rsid w:val="00A44188"/>
    <w:rsid w:val="00A4619D"/>
    <w:rsid w:val="00A464ED"/>
    <w:rsid w:val="00A47226"/>
    <w:rsid w:val="00A507A2"/>
    <w:rsid w:val="00A51D92"/>
    <w:rsid w:val="00A51FE8"/>
    <w:rsid w:val="00A5298E"/>
    <w:rsid w:val="00A536A3"/>
    <w:rsid w:val="00A53C11"/>
    <w:rsid w:val="00A5647F"/>
    <w:rsid w:val="00A56708"/>
    <w:rsid w:val="00A57E0C"/>
    <w:rsid w:val="00A57F6A"/>
    <w:rsid w:val="00A57F71"/>
    <w:rsid w:val="00A613EA"/>
    <w:rsid w:val="00A6157D"/>
    <w:rsid w:val="00A61D75"/>
    <w:rsid w:val="00A62212"/>
    <w:rsid w:val="00A636BC"/>
    <w:rsid w:val="00A6477D"/>
    <w:rsid w:val="00A648EE"/>
    <w:rsid w:val="00A64E1E"/>
    <w:rsid w:val="00A64FA2"/>
    <w:rsid w:val="00A653A5"/>
    <w:rsid w:val="00A65F0D"/>
    <w:rsid w:val="00A66697"/>
    <w:rsid w:val="00A666CF"/>
    <w:rsid w:val="00A66FB2"/>
    <w:rsid w:val="00A670A2"/>
    <w:rsid w:val="00A6782A"/>
    <w:rsid w:val="00A67C5A"/>
    <w:rsid w:val="00A7044B"/>
    <w:rsid w:val="00A70AFE"/>
    <w:rsid w:val="00A71198"/>
    <w:rsid w:val="00A71C7F"/>
    <w:rsid w:val="00A724EC"/>
    <w:rsid w:val="00A73265"/>
    <w:rsid w:val="00A737D9"/>
    <w:rsid w:val="00A74695"/>
    <w:rsid w:val="00A749A1"/>
    <w:rsid w:val="00A74C3E"/>
    <w:rsid w:val="00A7748E"/>
    <w:rsid w:val="00A77869"/>
    <w:rsid w:val="00A815F7"/>
    <w:rsid w:val="00A81DB0"/>
    <w:rsid w:val="00A82205"/>
    <w:rsid w:val="00A82630"/>
    <w:rsid w:val="00A8300C"/>
    <w:rsid w:val="00A8411D"/>
    <w:rsid w:val="00A84320"/>
    <w:rsid w:val="00A85431"/>
    <w:rsid w:val="00A864CE"/>
    <w:rsid w:val="00A866D3"/>
    <w:rsid w:val="00A8672B"/>
    <w:rsid w:val="00A8681F"/>
    <w:rsid w:val="00A86D1B"/>
    <w:rsid w:val="00A86D6F"/>
    <w:rsid w:val="00A9010E"/>
    <w:rsid w:val="00A9134E"/>
    <w:rsid w:val="00A91AFB"/>
    <w:rsid w:val="00A93277"/>
    <w:rsid w:val="00A93676"/>
    <w:rsid w:val="00A9368A"/>
    <w:rsid w:val="00A94317"/>
    <w:rsid w:val="00A9523E"/>
    <w:rsid w:val="00A9692B"/>
    <w:rsid w:val="00A96B08"/>
    <w:rsid w:val="00A96BCB"/>
    <w:rsid w:val="00A97118"/>
    <w:rsid w:val="00AA08EE"/>
    <w:rsid w:val="00AA0C61"/>
    <w:rsid w:val="00AA0DF4"/>
    <w:rsid w:val="00AA305B"/>
    <w:rsid w:val="00AA319B"/>
    <w:rsid w:val="00AA32F6"/>
    <w:rsid w:val="00AA43E4"/>
    <w:rsid w:val="00AA4842"/>
    <w:rsid w:val="00AA4DE6"/>
    <w:rsid w:val="00AA54D9"/>
    <w:rsid w:val="00AA5DA2"/>
    <w:rsid w:val="00AA7E1E"/>
    <w:rsid w:val="00AB0286"/>
    <w:rsid w:val="00AB0B0F"/>
    <w:rsid w:val="00AB1062"/>
    <w:rsid w:val="00AB2041"/>
    <w:rsid w:val="00AB22B5"/>
    <w:rsid w:val="00AB4999"/>
    <w:rsid w:val="00AB4F91"/>
    <w:rsid w:val="00AB5549"/>
    <w:rsid w:val="00AB5FBD"/>
    <w:rsid w:val="00AB77B0"/>
    <w:rsid w:val="00AB783C"/>
    <w:rsid w:val="00AC1D82"/>
    <w:rsid w:val="00AC2D00"/>
    <w:rsid w:val="00AC2FA5"/>
    <w:rsid w:val="00AC3F88"/>
    <w:rsid w:val="00AC6F6D"/>
    <w:rsid w:val="00AC7147"/>
    <w:rsid w:val="00AC7232"/>
    <w:rsid w:val="00AC7DE7"/>
    <w:rsid w:val="00AD0143"/>
    <w:rsid w:val="00AD03C2"/>
    <w:rsid w:val="00AD0952"/>
    <w:rsid w:val="00AD2955"/>
    <w:rsid w:val="00AD3028"/>
    <w:rsid w:val="00AD3D54"/>
    <w:rsid w:val="00AD427F"/>
    <w:rsid w:val="00AD4BCA"/>
    <w:rsid w:val="00AD5220"/>
    <w:rsid w:val="00AD56E9"/>
    <w:rsid w:val="00AD615E"/>
    <w:rsid w:val="00AD6809"/>
    <w:rsid w:val="00AD75B6"/>
    <w:rsid w:val="00AD766E"/>
    <w:rsid w:val="00AD7919"/>
    <w:rsid w:val="00AE1966"/>
    <w:rsid w:val="00AE1A34"/>
    <w:rsid w:val="00AE1DE2"/>
    <w:rsid w:val="00AE2BF7"/>
    <w:rsid w:val="00AE3B5F"/>
    <w:rsid w:val="00AE4801"/>
    <w:rsid w:val="00AE52E5"/>
    <w:rsid w:val="00AE6086"/>
    <w:rsid w:val="00AE6F03"/>
    <w:rsid w:val="00AE6F16"/>
    <w:rsid w:val="00AE70E1"/>
    <w:rsid w:val="00AE7CC2"/>
    <w:rsid w:val="00AF013E"/>
    <w:rsid w:val="00AF0475"/>
    <w:rsid w:val="00AF1492"/>
    <w:rsid w:val="00AF269D"/>
    <w:rsid w:val="00AF292A"/>
    <w:rsid w:val="00AF2ADF"/>
    <w:rsid w:val="00AF2DFA"/>
    <w:rsid w:val="00AF2FDB"/>
    <w:rsid w:val="00AF39C2"/>
    <w:rsid w:val="00AF3BCC"/>
    <w:rsid w:val="00AF3BDA"/>
    <w:rsid w:val="00AF3DD6"/>
    <w:rsid w:val="00AF455B"/>
    <w:rsid w:val="00AF4ACD"/>
    <w:rsid w:val="00AF4BB4"/>
    <w:rsid w:val="00AF5990"/>
    <w:rsid w:val="00AF636B"/>
    <w:rsid w:val="00B004B1"/>
    <w:rsid w:val="00B0065B"/>
    <w:rsid w:val="00B00C51"/>
    <w:rsid w:val="00B00CE6"/>
    <w:rsid w:val="00B00E22"/>
    <w:rsid w:val="00B01237"/>
    <w:rsid w:val="00B03AD8"/>
    <w:rsid w:val="00B046AD"/>
    <w:rsid w:val="00B04827"/>
    <w:rsid w:val="00B04BC1"/>
    <w:rsid w:val="00B05647"/>
    <w:rsid w:val="00B05BBD"/>
    <w:rsid w:val="00B0643F"/>
    <w:rsid w:val="00B066DF"/>
    <w:rsid w:val="00B06D33"/>
    <w:rsid w:val="00B06D54"/>
    <w:rsid w:val="00B0782C"/>
    <w:rsid w:val="00B07A06"/>
    <w:rsid w:val="00B11022"/>
    <w:rsid w:val="00B11BD1"/>
    <w:rsid w:val="00B12007"/>
    <w:rsid w:val="00B123A8"/>
    <w:rsid w:val="00B127A3"/>
    <w:rsid w:val="00B13575"/>
    <w:rsid w:val="00B13ABE"/>
    <w:rsid w:val="00B13C22"/>
    <w:rsid w:val="00B147C6"/>
    <w:rsid w:val="00B1613C"/>
    <w:rsid w:val="00B170AC"/>
    <w:rsid w:val="00B170CE"/>
    <w:rsid w:val="00B17D25"/>
    <w:rsid w:val="00B17D5E"/>
    <w:rsid w:val="00B20267"/>
    <w:rsid w:val="00B20791"/>
    <w:rsid w:val="00B20BA1"/>
    <w:rsid w:val="00B20CD0"/>
    <w:rsid w:val="00B21D05"/>
    <w:rsid w:val="00B22079"/>
    <w:rsid w:val="00B2224A"/>
    <w:rsid w:val="00B227C5"/>
    <w:rsid w:val="00B23E48"/>
    <w:rsid w:val="00B24691"/>
    <w:rsid w:val="00B25D72"/>
    <w:rsid w:val="00B25ECD"/>
    <w:rsid w:val="00B2763D"/>
    <w:rsid w:val="00B310BD"/>
    <w:rsid w:val="00B3158D"/>
    <w:rsid w:val="00B31CFC"/>
    <w:rsid w:val="00B32AE7"/>
    <w:rsid w:val="00B33146"/>
    <w:rsid w:val="00B33AC1"/>
    <w:rsid w:val="00B34085"/>
    <w:rsid w:val="00B3451F"/>
    <w:rsid w:val="00B34CEC"/>
    <w:rsid w:val="00B3521C"/>
    <w:rsid w:val="00B353F3"/>
    <w:rsid w:val="00B357F2"/>
    <w:rsid w:val="00B36D6A"/>
    <w:rsid w:val="00B3720C"/>
    <w:rsid w:val="00B4030F"/>
    <w:rsid w:val="00B404C1"/>
    <w:rsid w:val="00B412C0"/>
    <w:rsid w:val="00B425F6"/>
    <w:rsid w:val="00B42C13"/>
    <w:rsid w:val="00B42CE8"/>
    <w:rsid w:val="00B440CD"/>
    <w:rsid w:val="00B4542C"/>
    <w:rsid w:val="00B457DE"/>
    <w:rsid w:val="00B45865"/>
    <w:rsid w:val="00B465DC"/>
    <w:rsid w:val="00B46A5F"/>
    <w:rsid w:val="00B47DB3"/>
    <w:rsid w:val="00B505CF"/>
    <w:rsid w:val="00B5072A"/>
    <w:rsid w:val="00B50DBC"/>
    <w:rsid w:val="00B51D47"/>
    <w:rsid w:val="00B5264E"/>
    <w:rsid w:val="00B53877"/>
    <w:rsid w:val="00B53A74"/>
    <w:rsid w:val="00B54666"/>
    <w:rsid w:val="00B54C4B"/>
    <w:rsid w:val="00B54F46"/>
    <w:rsid w:val="00B55552"/>
    <w:rsid w:val="00B56A02"/>
    <w:rsid w:val="00B56A9C"/>
    <w:rsid w:val="00B56B48"/>
    <w:rsid w:val="00B56D76"/>
    <w:rsid w:val="00B5722E"/>
    <w:rsid w:val="00B60079"/>
    <w:rsid w:val="00B602E3"/>
    <w:rsid w:val="00B614B5"/>
    <w:rsid w:val="00B61611"/>
    <w:rsid w:val="00B61D14"/>
    <w:rsid w:val="00B6417A"/>
    <w:rsid w:val="00B65081"/>
    <w:rsid w:val="00B6561B"/>
    <w:rsid w:val="00B66FCA"/>
    <w:rsid w:val="00B67B7C"/>
    <w:rsid w:val="00B70DE8"/>
    <w:rsid w:val="00B719E0"/>
    <w:rsid w:val="00B72B2C"/>
    <w:rsid w:val="00B73D59"/>
    <w:rsid w:val="00B73E82"/>
    <w:rsid w:val="00B74110"/>
    <w:rsid w:val="00B76829"/>
    <w:rsid w:val="00B77B33"/>
    <w:rsid w:val="00B8044B"/>
    <w:rsid w:val="00B80BF0"/>
    <w:rsid w:val="00B80D49"/>
    <w:rsid w:val="00B81709"/>
    <w:rsid w:val="00B81BC3"/>
    <w:rsid w:val="00B82F7B"/>
    <w:rsid w:val="00B838F2"/>
    <w:rsid w:val="00B84260"/>
    <w:rsid w:val="00B8431F"/>
    <w:rsid w:val="00B84592"/>
    <w:rsid w:val="00B85447"/>
    <w:rsid w:val="00B85A23"/>
    <w:rsid w:val="00B85A42"/>
    <w:rsid w:val="00B8627F"/>
    <w:rsid w:val="00B879CD"/>
    <w:rsid w:val="00B87C9C"/>
    <w:rsid w:val="00B87E78"/>
    <w:rsid w:val="00B90300"/>
    <w:rsid w:val="00B91979"/>
    <w:rsid w:val="00B92410"/>
    <w:rsid w:val="00B933B9"/>
    <w:rsid w:val="00B9369A"/>
    <w:rsid w:val="00B95549"/>
    <w:rsid w:val="00B95868"/>
    <w:rsid w:val="00B960BC"/>
    <w:rsid w:val="00B962FB"/>
    <w:rsid w:val="00B965A4"/>
    <w:rsid w:val="00B978D6"/>
    <w:rsid w:val="00BA06E4"/>
    <w:rsid w:val="00BA080B"/>
    <w:rsid w:val="00BA0B04"/>
    <w:rsid w:val="00BA0B97"/>
    <w:rsid w:val="00BA0BA3"/>
    <w:rsid w:val="00BA0F32"/>
    <w:rsid w:val="00BA2360"/>
    <w:rsid w:val="00BA3822"/>
    <w:rsid w:val="00BA3919"/>
    <w:rsid w:val="00BA4E90"/>
    <w:rsid w:val="00BA5135"/>
    <w:rsid w:val="00BA59F3"/>
    <w:rsid w:val="00BA5D54"/>
    <w:rsid w:val="00BA61D5"/>
    <w:rsid w:val="00BA6497"/>
    <w:rsid w:val="00BA686D"/>
    <w:rsid w:val="00BB03BC"/>
    <w:rsid w:val="00BB154A"/>
    <w:rsid w:val="00BB2F2A"/>
    <w:rsid w:val="00BB470D"/>
    <w:rsid w:val="00BB57D8"/>
    <w:rsid w:val="00BB5C72"/>
    <w:rsid w:val="00BB7BB8"/>
    <w:rsid w:val="00BB7D3B"/>
    <w:rsid w:val="00BC1113"/>
    <w:rsid w:val="00BC132A"/>
    <w:rsid w:val="00BC3871"/>
    <w:rsid w:val="00BD0268"/>
    <w:rsid w:val="00BD05E6"/>
    <w:rsid w:val="00BD0B29"/>
    <w:rsid w:val="00BD0FC2"/>
    <w:rsid w:val="00BD1ADE"/>
    <w:rsid w:val="00BD1F1A"/>
    <w:rsid w:val="00BD20A9"/>
    <w:rsid w:val="00BD2264"/>
    <w:rsid w:val="00BD227A"/>
    <w:rsid w:val="00BD28D5"/>
    <w:rsid w:val="00BD2EA4"/>
    <w:rsid w:val="00BD37A8"/>
    <w:rsid w:val="00BD3E59"/>
    <w:rsid w:val="00BD3FA5"/>
    <w:rsid w:val="00BD4861"/>
    <w:rsid w:val="00BD4D59"/>
    <w:rsid w:val="00BD5259"/>
    <w:rsid w:val="00BD5856"/>
    <w:rsid w:val="00BD631B"/>
    <w:rsid w:val="00BD721E"/>
    <w:rsid w:val="00BD7815"/>
    <w:rsid w:val="00BD7B13"/>
    <w:rsid w:val="00BE0033"/>
    <w:rsid w:val="00BE037E"/>
    <w:rsid w:val="00BE063F"/>
    <w:rsid w:val="00BE226A"/>
    <w:rsid w:val="00BE2FA6"/>
    <w:rsid w:val="00BE46B2"/>
    <w:rsid w:val="00BE6AFC"/>
    <w:rsid w:val="00BE70FF"/>
    <w:rsid w:val="00BE7331"/>
    <w:rsid w:val="00BE7B12"/>
    <w:rsid w:val="00BF0856"/>
    <w:rsid w:val="00BF154C"/>
    <w:rsid w:val="00BF1870"/>
    <w:rsid w:val="00BF18AB"/>
    <w:rsid w:val="00BF2563"/>
    <w:rsid w:val="00BF2F02"/>
    <w:rsid w:val="00BF33A1"/>
    <w:rsid w:val="00BF445E"/>
    <w:rsid w:val="00BF5361"/>
    <w:rsid w:val="00BF5E61"/>
    <w:rsid w:val="00BF6CCF"/>
    <w:rsid w:val="00BF6ED0"/>
    <w:rsid w:val="00BF7BEB"/>
    <w:rsid w:val="00C00646"/>
    <w:rsid w:val="00C01045"/>
    <w:rsid w:val="00C01537"/>
    <w:rsid w:val="00C0194A"/>
    <w:rsid w:val="00C01C56"/>
    <w:rsid w:val="00C0269F"/>
    <w:rsid w:val="00C03B09"/>
    <w:rsid w:val="00C04702"/>
    <w:rsid w:val="00C063EB"/>
    <w:rsid w:val="00C078CA"/>
    <w:rsid w:val="00C07AE0"/>
    <w:rsid w:val="00C07E88"/>
    <w:rsid w:val="00C11109"/>
    <w:rsid w:val="00C13E6B"/>
    <w:rsid w:val="00C1408E"/>
    <w:rsid w:val="00C15DAF"/>
    <w:rsid w:val="00C16624"/>
    <w:rsid w:val="00C16AAD"/>
    <w:rsid w:val="00C173E7"/>
    <w:rsid w:val="00C177AD"/>
    <w:rsid w:val="00C17F5C"/>
    <w:rsid w:val="00C21346"/>
    <w:rsid w:val="00C24609"/>
    <w:rsid w:val="00C279D3"/>
    <w:rsid w:val="00C27B9B"/>
    <w:rsid w:val="00C31016"/>
    <w:rsid w:val="00C31A1C"/>
    <w:rsid w:val="00C31D63"/>
    <w:rsid w:val="00C32206"/>
    <w:rsid w:val="00C3257F"/>
    <w:rsid w:val="00C326BE"/>
    <w:rsid w:val="00C3275A"/>
    <w:rsid w:val="00C330BA"/>
    <w:rsid w:val="00C33B8C"/>
    <w:rsid w:val="00C34D20"/>
    <w:rsid w:val="00C358FA"/>
    <w:rsid w:val="00C35B8C"/>
    <w:rsid w:val="00C362FB"/>
    <w:rsid w:val="00C36566"/>
    <w:rsid w:val="00C36704"/>
    <w:rsid w:val="00C36A96"/>
    <w:rsid w:val="00C404F8"/>
    <w:rsid w:val="00C4097D"/>
    <w:rsid w:val="00C40C83"/>
    <w:rsid w:val="00C40D1C"/>
    <w:rsid w:val="00C424CC"/>
    <w:rsid w:val="00C44082"/>
    <w:rsid w:val="00C456A8"/>
    <w:rsid w:val="00C46682"/>
    <w:rsid w:val="00C46EBF"/>
    <w:rsid w:val="00C50FB2"/>
    <w:rsid w:val="00C5146B"/>
    <w:rsid w:val="00C5218C"/>
    <w:rsid w:val="00C523E9"/>
    <w:rsid w:val="00C52964"/>
    <w:rsid w:val="00C52F39"/>
    <w:rsid w:val="00C54FE9"/>
    <w:rsid w:val="00C5555D"/>
    <w:rsid w:val="00C60CDA"/>
    <w:rsid w:val="00C61257"/>
    <w:rsid w:val="00C61503"/>
    <w:rsid w:val="00C61877"/>
    <w:rsid w:val="00C61E16"/>
    <w:rsid w:val="00C63600"/>
    <w:rsid w:val="00C64701"/>
    <w:rsid w:val="00C65ACA"/>
    <w:rsid w:val="00C660CB"/>
    <w:rsid w:val="00C67106"/>
    <w:rsid w:val="00C678A1"/>
    <w:rsid w:val="00C67907"/>
    <w:rsid w:val="00C70493"/>
    <w:rsid w:val="00C7091B"/>
    <w:rsid w:val="00C7120B"/>
    <w:rsid w:val="00C715A2"/>
    <w:rsid w:val="00C720EF"/>
    <w:rsid w:val="00C72D9A"/>
    <w:rsid w:val="00C7314A"/>
    <w:rsid w:val="00C735D0"/>
    <w:rsid w:val="00C7441F"/>
    <w:rsid w:val="00C74AFA"/>
    <w:rsid w:val="00C75B67"/>
    <w:rsid w:val="00C75D7F"/>
    <w:rsid w:val="00C779B0"/>
    <w:rsid w:val="00C818EC"/>
    <w:rsid w:val="00C8213B"/>
    <w:rsid w:val="00C82707"/>
    <w:rsid w:val="00C83A70"/>
    <w:rsid w:val="00C84947"/>
    <w:rsid w:val="00C850E7"/>
    <w:rsid w:val="00C850F3"/>
    <w:rsid w:val="00C86064"/>
    <w:rsid w:val="00C86410"/>
    <w:rsid w:val="00C8672A"/>
    <w:rsid w:val="00C86F7A"/>
    <w:rsid w:val="00C905F3"/>
    <w:rsid w:val="00C925EF"/>
    <w:rsid w:val="00C93095"/>
    <w:rsid w:val="00C93446"/>
    <w:rsid w:val="00C942D7"/>
    <w:rsid w:val="00C95089"/>
    <w:rsid w:val="00C950D9"/>
    <w:rsid w:val="00C95735"/>
    <w:rsid w:val="00C95ACD"/>
    <w:rsid w:val="00C96291"/>
    <w:rsid w:val="00C96744"/>
    <w:rsid w:val="00C9711C"/>
    <w:rsid w:val="00CA0056"/>
    <w:rsid w:val="00CA040A"/>
    <w:rsid w:val="00CA078F"/>
    <w:rsid w:val="00CA1877"/>
    <w:rsid w:val="00CA3423"/>
    <w:rsid w:val="00CA3847"/>
    <w:rsid w:val="00CA4BDE"/>
    <w:rsid w:val="00CA4C2E"/>
    <w:rsid w:val="00CA5205"/>
    <w:rsid w:val="00CA70C3"/>
    <w:rsid w:val="00CB0467"/>
    <w:rsid w:val="00CB0C40"/>
    <w:rsid w:val="00CB0E37"/>
    <w:rsid w:val="00CB10CE"/>
    <w:rsid w:val="00CB1619"/>
    <w:rsid w:val="00CB237D"/>
    <w:rsid w:val="00CB2FB0"/>
    <w:rsid w:val="00CB33ED"/>
    <w:rsid w:val="00CB388C"/>
    <w:rsid w:val="00CB4004"/>
    <w:rsid w:val="00CB410F"/>
    <w:rsid w:val="00CB55E0"/>
    <w:rsid w:val="00CB5D3B"/>
    <w:rsid w:val="00CB69D8"/>
    <w:rsid w:val="00CB730A"/>
    <w:rsid w:val="00CC0654"/>
    <w:rsid w:val="00CC0BB6"/>
    <w:rsid w:val="00CC0C00"/>
    <w:rsid w:val="00CC1067"/>
    <w:rsid w:val="00CC2F91"/>
    <w:rsid w:val="00CC323A"/>
    <w:rsid w:val="00CC32D9"/>
    <w:rsid w:val="00CC36C7"/>
    <w:rsid w:val="00CC3796"/>
    <w:rsid w:val="00CC3D47"/>
    <w:rsid w:val="00CC41C2"/>
    <w:rsid w:val="00CC526B"/>
    <w:rsid w:val="00CC5FC9"/>
    <w:rsid w:val="00CC657F"/>
    <w:rsid w:val="00CC67CC"/>
    <w:rsid w:val="00CC6827"/>
    <w:rsid w:val="00CC6BB6"/>
    <w:rsid w:val="00CC776F"/>
    <w:rsid w:val="00CC7C3A"/>
    <w:rsid w:val="00CD0499"/>
    <w:rsid w:val="00CD0536"/>
    <w:rsid w:val="00CD080E"/>
    <w:rsid w:val="00CD0866"/>
    <w:rsid w:val="00CD0B12"/>
    <w:rsid w:val="00CD0ED3"/>
    <w:rsid w:val="00CD0FD4"/>
    <w:rsid w:val="00CD38D1"/>
    <w:rsid w:val="00CD4975"/>
    <w:rsid w:val="00CD6244"/>
    <w:rsid w:val="00CD68AD"/>
    <w:rsid w:val="00CD70FF"/>
    <w:rsid w:val="00CE04F8"/>
    <w:rsid w:val="00CE138B"/>
    <w:rsid w:val="00CE13C2"/>
    <w:rsid w:val="00CE1461"/>
    <w:rsid w:val="00CE160B"/>
    <w:rsid w:val="00CE1B95"/>
    <w:rsid w:val="00CE318B"/>
    <w:rsid w:val="00CE4E78"/>
    <w:rsid w:val="00CE4F17"/>
    <w:rsid w:val="00CE5360"/>
    <w:rsid w:val="00CE54F5"/>
    <w:rsid w:val="00CE68DB"/>
    <w:rsid w:val="00CE699F"/>
    <w:rsid w:val="00CE7745"/>
    <w:rsid w:val="00CF11C8"/>
    <w:rsid w:val="00CF1260"/>
    <w:rsid w:val="00CF1429"/>
    <w:rsid w:val="00CF2F43"/>
    <w:rsid w:val="00CF3018"/>
    <w:rsid w:val="00CF37CD"/>
    <w:rsid w:val="00CF490D"/>
    <w:rsid w:val="00CF4E06"/>
    <w:rsid w:val="00CF4F5F"/>
    <w:rsid w:val="00CF5B86"/>
    <w:rsid w:val="00CF6287"/>
    <w:rsid w:val="00CF651A"/>
    <w:rsid w:val="00CF6EA9"/>
    <w:rsid w:val="00CF700D"/>
    <w:rsid w:val="00CF7468"/>
    <w:rsid w:val="00CF7835"/>
    <w:rsid w:val="00CF7BA0"/>
    <w:rsid w:val="00D007E1"/>
    <w:rsid w:val="00D00942"/>
    <w:rsid w:val="00D02322"/>
    <w:rsid w:val="00D02A56"/>
    <w:rsid w:val="00D02B19"/>
    <w:rsid w:val="00D066C0"/>
    <w:rsid w:val="00D066EA"/>
    <w:rsid w:val="00D10231"/>
    <w:rsid w:val="00D10A23"/>
    <w:rsid w:val="00D10E19"/>
    <w:rsid w:val="00D10FD1"/>
    <w:rsid w:val="00D11BE1"/>
    <w:rsid w:val="00D120BF"/>
    <w:rsid w:val="00D129E5"/>
    <w:rsid w:val="00D12AE7"/>
    <w:rsid w:val="00D13B8C"/>
    <w:rsid w:val="00D1548E"/>
    <w:rsid w:val="00D15A08"/>
    <w:rsid w:val="00D1676D"/>
    <w:rsid w:val="00D1796B"/>
    <w:rsid w:val="00D17BEA"/>
    <w:rsid w:val="00D2013C"/>
    <w:rsid w:val="00D20A70"/>
    <w:rsid w:val="00D21BD8"/>
    <w:rsid w:val="00D21FCF"/>
    <w:rsid w:val="00D2234A"/>
    <w:rsid w:val="00D22733"/>
    <w:rsid w:val="00D229B1"/>
    <w:rsid w:val="00D22A58"/>
    <w:rsid w:val="00D22F9F"/>
    <w:rsid w:val="00D26624"/>
    <w:rsid w:val="00D2664B"/>
    <w:rsid w:val="00D269D3"/>
    <w:rsid w:val="00D27272"/>
    <w:rsid w:val="00D30A62"/>
    <w:rsid w:val="00D318BC"/>
    <w:rsid w:val="00D31CEC"/>
    <w:rsid w:val="00D328B1"/>
    <w:rsid w:val="00D34270"/>
    <w:rsid w:val="00D3478B"/>
    <w:rsid w:val="00D3483F"/>
    <w:rsid w:val="00D354EF"/>
    <w:rsid w:val="00D355A5"/>
    <w:rsid w:val="00D364A7"/>
    <w:rsid w:val="00D36570"/>
    <w:rsid w:val="00D37735"/>
    <w:rsid w:val="00D377FA"/>
    <w:rsid w:val="00D37FAC"/>
    <w:rsid w:val="00D40D51"/>
    <w:rsid w:val="00D4111F"/>
    <w:rsid w:val="00D41C3C"/>
    <w:rsid w:val="00D42F0C"/>
    <w:rsid w:val="00D42F55"/>
    <w:rsid w:val="00D43706"/>
    <w:rsid w:val="00D439B3"/>
    <w:rsid w:val="00D44052"/>
    <w:rsid w:val="00D44465"/>
    <w:rsid w:val="00D452A4"/>
    <w:rsid w:val="00D4558E"/>
    <w:rsid w:val="00D46C04"/>
    <w:rsid w:val="00D5013E"/>
    <w:rsid w:val="00D5091E"/>
    <w:rsid w:val="00D50CB8"/>
    <w:rsid w:val="00D50F4D"/>
    <w:rsid w:val="00D521B7"/>
    <w:rsid w:val="00D5246C"/>
    <w:rsid w:val="00D52658"/>
    <w:rsid w:val="00D53AB5"/>
    <w:rsid w:val="00D53DD5"/>
    <w:rsid w:val="00D544C4"/>
    <w:rsid w:val="00D54C27"/>
    <w:rsid w:val="00D56E6E"/>
    <w:rsid w:val="00D5716D"/>
    <w:rsid w:val="00D60075"/>
    <w:rsid w:val="00D61002"/>
    <w:rsid w:val="00D619CA"/>
    <w:rsid w:val="00D645E7"/>
    <w:rsid w:val="00D64616"/>
    <w:rsid w:val="00D662E1"/>
    <w:rsid w:val="00D66BE3"/>
    <w:rsid w:val="00D71164"/>
    <w:rsid w:val="00D71233"/>
    <w:rsid w:val="00D713D0"/>
    <w:rsid w:val="00D71451"/>
    <w:rsid w:val="00D72876"/>
    <w:rsid w:val="00D7301E"/>
    <w:rsid w:val="00D7308F"/>
    <w:rsid w:val="00D74504"/>
    <w:rsid w:val="00D75489"/>
    <w:rsid w:val="00D75FCD"/>
    <w:rsid w:val="00D776CB"/>
    <w:rsid w:val="00D776ED"/>
    <w:rsid w:val="00D80231"/>
    <w:rsid w:val="00D806DC"/>
    <w:rsid w:val="00D80937"/>
    <w:rsid w:val="00D811AA"/>
    <w:rsid w:val="00D81466"/>
    <w:rsid w:val="00D8161F"/>
    <w:rsid w:val="00D81A98"/>
    <w:rsid w:val="00D83F7A"/>
    <w:rsid w:val="00D84DC2"/>
    <w:rsid w:val="00D851F2"/>
    <w:rsid w:val="00D85F4F"/>
    <w:rsid w:val="00D85F5D"/>
    <w:rsid w:val="00D86057"/>
    <w:rsid w:val="00D86D5C"/>
    <w:rsid w:val="00D90FE4"/>
    <w:rsid w:val="00D91AD8"/>
    <w:rsid w:val="00D9207E"/>
    <w:rsid w:val="00D930B4"/>
    <w:rsid w:val="00D93167"/>
    <w:rsid w:val="00D93213"/>
    <w:rsid w:val="00D9398E"/>
    <w:rsid w:val="00D946B9"/>
    <w:rsid w:val="00D9501A"/>
    <w:rsid w:val="00D950BB"/>
    <w:rsid w:val="00D95220"/>
    <w:rsid w:val="00D9560A"/>
    <w:rsid w:val="00D95A75"/>
    <w:rsid w:val="00D9635E"/>
    <w:rsid w:val="00D9690F"/>
    <w:rsid w:val="00D970DD"/>
    <w:rsid w:val="00D971D1"/>
    <w:rsid w:val="00D97B60"/>
    <w:rsid w:val="00DA0074"/>
    <w:rsid w:val="00DA047C"/>
    <w:rsid w:val="00DA049C"/>
    <w:rsid w:val="00DA04C7"/>
    <w:rsid w:val="00DA057E"/>
    <w:rsid w:val="00DA06CF"/>
    <w:rsid w:val="00DA18F5"/>
    <w:rsid w:val="00DA2ED0"/>
    <w:rsid w:val="00DA3E4F"/>
    <w:rsid w:val="00DA4241"/>
    <w:rsid w:val="00DA4837"/>
    <w:rsid w:val="00DA4D09"/>
    <w:rsid w:val="00DA5DF2"/>
    <w:rsid w:val="00DA77C5"/>
    <w:rsid w:val="00DA78A9"/>
    <w:rsid w:val="00DA7BEA"/>
    <w:rsid w:val="00DA7F0C"/>
    <w:rsid w:val="00DB1C4B"/>
    <w:rsid w:val="00DB1C52"/>
    <w:rsid w:val="00DB2D4C"/>
    <w:rsid w:val="00DB3B7E"/>
    <w:rsid w:val="00DB4524"/>
    <w:rsid w:val="00DB67B4"/>
    <w:rsid w:val="00DB68A0"/>
    <w:rsid w:val="00DB6B06"/>
    <w:rsid w:val="00DB744D"/>
    <w:rsid w:val="00DB7A59"/>
    <w:rsid w:val="00DC01F7"/>
    <w:rsid w:val="00DC0AD8"/>
    <w:rsid w:val="00DC1248"/>
    <w:rsid w:val="00DC13D2"/>
    <w:rsid w:val="00DC1BD6"/>
    <w:rsid w:val="00DC2220"/>
    <w:rsid w:val="00DC401C"/>
    <w:rsid w:val="00DC4262"/>
    <w:rsid w:val="00DC56D4"/>
    <w:rsid w:val="00DC5BD2"/>
    <w:rsid w:val="00DC60D9"/>
    <w:rsid w:val="00DC6837"/>
    <w:rsid w:val="00DC6875"/>
    <w:rsid w:val="00DC7937"/>
    <w:rsid w:val="00DC79BF"/>
    <w:rsid w:val="00DD2306"/>
    <w:rsid w:val="00DD2682"/>
    <w:rsid w:val="00DD33BD"/>
    <w:rsid w:val="00DD3B0D"/>
    <w:rsid w:val="00DD48FF"/>
    <w:rsid w:val="00DD4AA5"/>
    <w:rsid w:val="00DD64C0"/>
    <w:rsid w:val="00DD651E"/>
    <w:rsid w:val="00DD666C"/>
    <w:rsid w:val="00DE08A7"/>
    <w:rsid w:val="00DE09CD"/>
    <w:rsid w:val="00DE1275"/>
    <w:rsid w:val="00DE3D7C"/>
    <w:rsid w:val="00DE3E08"/>
    <w:rsid w:val="00DE4E80"/>
    <w:rsid w:val="00DE5601"/>
    <w:rsid w:val="00DE5768"/>
    <w:rsid w:val="00DE585A"/>
    <w:rsid w:val="00DE5A9D"/>
    <w:rsid w:val="00DE658F"/>
    <w:rsid w:val="00DE6A6A"/>
    <w:rsid w:val="00DE6D14"/>
    <w:rsid w:val="00DE773C"/>
    <w:rsid w:val="00DE7C05"/>
    <w:rsid w:val="00DF0C81"/>
    <w:rsid w:val="00DF10AE"/>
    <w:rsid w:val="00DF1413"/>
    <w:rsid w:val="00DF1D16"/>
    <w:rsid w:val="00DF2287"/>
    <w:rsid w:val="00DF2563"/>
    <w:rsid w:val="00DF2FF3"/>
    <w:rsid w:val="00DF3425"/>
    <w:rsid w:val="00DF42A7"/>
    <w:rsid w:val="00DF451D"/>
    <w:rsid w:val="00DF48DE"/>
    <w:rsid w:val="00DF5581"/>
    <w:rsid w:val="00DF59A2"/>
    <w:rsid w:val="00E00236"/>
    <w:rsid w:val="00E005AA"/>
    <w:rsid w:val="00E00BDB"/>
    <w:rsid w:val="00E01218"/>
    <w:rsid w:val="00E02188"/>
    <w:rsid w:val="00E02461"/>
    <w:rsid w:val="00E02541"/>
    <w:rsid w:val="00E02E48"/>
    <w:rsid w:val="00E03749"/>
    <w:rsid w:val="00E03AD8"/>
    <w:rsid w:val="00E04898"/>
    <w:rsid w:val="00E04A5C"/>
    <w:rsid w:val="00E06151"/>
    <w:rsid w:val="00E07BE5"/>
    <w:rsid w:val="00E10DE3"/>
    <w:rsid w:val="00E12FE2"/>
    <w:rsid w:val="00E131DD"/>
    <w:rsid w:val="00E13BB6"/>
    <w:rsid w:val="00E14247"/>
    <w:rsid w:val="00E1437B"/>
    <w:rsid w:val="00E144F5"/>
    <w:rsid w:val="00E14FD8"/>
    <w:rsid w:val="00E164D2"/>
    <w:rsid w:val="00E16C80"/>
    <w:rsid w:val="00E1711F"/>
    <w:rsid w:val="00E17810"/>
    <w:rsid w:val="00E17973"/>
    <w:rsid w:val="00E17DBD"/>
    <w:rsid w:val="00E17E48"/>
    <w:rsid w:val="00E17FEB"/>
    <w:rsid w:val="00E208FA"/>
    <w:rsid w:val="00E20952"/>
    <w:rsid w:val="00E2096A"/>
    <w:rsid w:val="00E20C6F"/>
    <w:rsid w:val="00E20CF8"/>
    <w:rsid w:val="00E20F1A"/>
    <w:rsid w:val="00E20FCD"/>
    <w:rsid w:val="00E21F58"/>
    <w:rsid w:val="00E21FC1"/>
    <w:rsid w:val="00E22100"/>
    <w:rsid w:val="00E224FB"/>
    <w:rsid w:val="00E24E10"/>
    <w:rsid w:val="00E24F24"/>
    <w:rsid w:val="00E24F4E"/>
    <w:rsid w:val="00E25C33"/>
    <w:rsid w:val="00E26004"/>
    <w:rsid w:val="00E269A2"/>
    <w:rsid w:val="00E26C64"/>
    <w:rsid w:val="00E27A5B"/>
    <w:rsid w:val="00E27E8A"/>
    <w:rsid w:val="00E30AD0"/>
    <w:rsid w:val="00E30B2F"/>
    <w:rsid w:val="00E30CA2"/>
    <w:rsid w:val="00E30E1A"/>
    <w:rsid w:val="00E30E94"/>
    <w:rsid w:val="00E314CD"/>
    <w:rsid w:val="00E3151A"/>
    <w:rsid w:val="00E31B4C"/>
    <w:rsid w:val="00E33087"/>
    <w:rsid w:val="00E34F06"/>
    <w:rsid w:val="00E35E41"/>
    <w:rsid w:val="00E3615E"/>
    <w:rsid w:val="00E37768"/>
    <w:rsid w:val="00E4009C"/>
    <w:rsid w:val="00E404D2"/>
    <w:rsid w:val="00E408C5"/>
    <w:rsid w:val="00E40DCF"/>
    <w:rsid w:val="00E40EC6"/>
    <w:rsid w:val="00E40F01"/>
    <w:rsid w:val="00E413CB"/>
    <w:rsid w:val="00E41A09"/>
    <w:rsid w:val="00E42941"/>
    <w:rsid w:val="00E436BB"/>
    <w:rsid w:val="00E4388E"/>
    <w:rsid w:val="00E43C53"/>
    <w:rsid w:val="00E45445"/>
    <w:rsid w:val="00E455A7"/>
    <w:rsid w:val="00E45F06"/>
    <w:rsid w:val="00E46BF3"/>
    <w:rsid w:val="00E4727A"/>
    <w:rsid w:val="00E47784"/>
    <w:rsid w:val="00E47EB8"/>
    <w:rsid w:val="00E501B0"/>
    <w:rsid w:val="00E5040F"/>
    <w:rsid w:val="00E506BB"/>
    <w:rsid w:val="00E50F54"/>
    <w:rsid w:val="00E51093"/>
    <w:rsid w:val="00E51339"/>
    <w:rsid w:val="00E52195"/>
    <w:rsid w:val="00E534EF"/>
    <w:rsid w:val="00E53564"/>
    <w:rsid w:val="00E538A8"/>
    <w:rsid w:val="00E538D4"/>
    <w:rsid w:val="00E538F6"/>
    <w:rsid w:val="00E53BB7"/>
    <w:rsid w:val="00E54195"/>
    <w:rsid w:val="00E54BD2"/>
    <w:rsid w:val="00E54E81"/>
    <w:rsid w:val="00E5552B"/>
    <w:rsid w:val="00E556AE"/>
    <w:rsid w:val="00E55E96"/>
    <w:rsid w:val="00E57228"/>
    <w:rsid w:val="00E5772F"/>
    <w:rsid w:val="00E60871"/>
    <w:rsid w:val="00E61BE4"/>
    <w:rsid w:val="00E61C98"/>
    <w:rsid w:val="00E6204B"/>
    <w:rsid w:val="00E63532"/>
    <w:rsid w:val="00E63660"/>
    <w:rsid w:val="00E64C89"/>
    <w:rsid w:val="00E653E8"/>
    <w:rsid w:val="00E659A5"/>
    <w:rsid w:val="00E65C23"/>
    <w:rsid w:val="00E66528"/>
    <w:rsid w:val="00E67898"/>
    <w:rsid w:val="00E67B66"/>
    <w:rsid w:val="00E7039C"/>
    <w:rsid w:val="00E7064B"/>
    <w:rsid w:val="00E70D30"/>
    <w:rsid w:val="00E73310"/>
    <w:rsid w:val="00E75D16"/>
    <w:rsid w:val="00E75E3D"/>
    <w:rsid w:val="00E7732F"/>
    <w:rsid w:val="00E77450"/>
    <w:rsid w:val="00E8109B"/>
    <w:rsid w:val="00E812D3"/>
    <w:rsid w:val="00E833BB"/>
    <w:rsid w:val="00E834D1"/>
    <w:rsid w:val="00E83873"/>
    <w:rsid w:val="00E83ABE"/>
    <w:rsid w:val="00E856F9"/>
    <w:rsid w:val="00E85718"/>
    <w:rsid w:val="00E86B4E"/>
    <w:rsid w:val="00E86FE8"/>
    <w:rsid w:val="00E872B0"/>
    <w:rsid w:val="00E87B8F"/>
    <w:rsid w:val="00E905CC"/>
    <w:rsid w:val="00E910F2"/>
    <w:rsid w:val="00E918B8"/>
    <w:rsid w:val="00E91E9E"/>
    <w:rsid w:val="00E920C6"/>
    <w:rsid w:val="00E92959"/>
    <w:rsid w:val="00E92981"/>
    <w:rsid w:val="00E92CE1"/>
    <w:rsid w:val="00E942E7"/>
    <w:rsid w:val="00E95414"/>
    <w:rsid w:val="00E95BB7"/>
    <w:rsid w:val="00E962B6"/>
    <w:rsid w:val="00E97E0B"/>
    <w:rsid w:val="00EA0047"/>
    <w:rsid w:val="00EA0C74"/>
    <w:rsid w:val="00EA102E"/>
    <w:rsid w:val="00EA257C"/>
    <w:rsid w:val="00EA2994"/>
    <w:rsid w:val="00EA3627"/>
    <w:rsid w:val="00EA46DF"/>
    <w:rsid w:val="00EA6989"/>
    <w:rsid w:val="00EA6C0F"/>
    <w:rsid w:val="00EA6EE5"/>
    <w:rsid w:val="00EA721D"/>
    <w:rsid w:val="00EA722D"/>
    <w:rsid w:val="00EA7CE0"/>
    <w:rsid w:val="00EB0C58"/>
    <w:rsid w:val="00EB14A8"/>
    <w:rsid w:val="00EB1A28"/>
    <w:rsid w:val="00EB1C67"/>
    <w:rsid w:val="00EB2693"/>
    <w:rsid w:val="00EB294E"/>
    <w:rsid w:val="00EB2E45"/>
    <w:rsid w:val="00EB3089"/>
    <w:rsid w:val="00EB3773"/>
    <w:rsid w:val="00EB3A04"/>
    <w:rsid w:val="00EB3A7E"/>
    <w:rsid w:val="00EB404A"/>
    <w:rsid w:val="00EB432A"/>
    <w:rsid w:val="00EB5A72"/>
    <w:rsid w:val="00EB64A3"/>
    <w:rsid w:val="00EB6789"/>
    <w:rsid w:val="00EB694C"/>
    <w:rsid w:val="00EC01AC"/>
    <w:rsid w:val="00EC1550"/>
    <w:rsid w:val="00EC1A01"/>
    <w:rsid w:val="00EC2B71"/>
    <w:rsid w:val="00EC2EE1"/>
    <w:rsid w:val="00EC2EF7"/>
    <w:rsid w:val="00EC3227"/>
    <w:rsid w:val="00EC3532"/>
    <w:rsid w:val="00EC3D53"/>
    <w:rsid w:val="00EC425A"/>
    <w:rsid w:val="00EC6801"/>
    <w:rsid w:val="00EC6A2C"/>
    <w:rsid w:val="00EC6CF2"/>
    <w:rsid w:val="00EC70BF"/>
    <w:rsid w:val="00EC7D6F"/>
    <w:rsid w:val="00ED0CB4"/>
    <w:rsid w:val="00ED1024"/>
    <w:rsid w:val="00ED17C1"/>
    <w:rsid w:val="00ED1FB9"/>
    <w:rsid w:val="00ED294A"/>
    <w:rsid w:val="00ED2D2A"/>
    <w:rsid w:val="00ED3A5A"/>
    <w:rsid w:val="00ED52BF"/>
    <w:rsid w:val="00ED795F"/>
    <w:rsid w:val="00EE2329"/>
    <w:rsid w:val="00EE3043"/>
    <w:rsid w:val="00EE30F2"/>
    <w:rsid w:val="00EE48D6"/>
    <w:rsid w:val="00EE5234"/>
    <w:rsid w:val="00EE53C2"/>
    <w:rsid w:val="00EE5513"/>
    <w:rsid w:val="00EE5D55"/>
    <w:rsid w:val="00EE68EB"/>
    <w:rsid w:val="00EE7DB8"/>
    <w:rsid w:val="00EE7EEF"/>
    <w:rsid w:val="00EF1557"/>
    <w:rsid w:val="00EF1A92"/>
    <w:rsid w:val="00EF1E81"/>
    <w:rsid w:val="00EF2412"/>
    <w:rsid w:val="00EF292C"/>
    <w:rsid w:val="00EF48C1"/>
    <w:rsid w:val="00EF54B1"/>
    <w:rsid w:val="00EF5C4E"/>
    <w:rsid w:val="00EF5DF6"/>
    <w:rsid w:val="00EF603B"/>
    <w:rsid w:val="00EF6803"/>
    <w:rsid w:val="00F0001B"/>
    <w:rsid w:val="00F0027E"/>
    <w:rsid w:val="00F0089D"/>
    <w:rsid w:val="00F009B3"/>
    <w:rsid w:val="00F00AD5"/>
    <w:rsid w:val="00F01189"/>
    <w:rsid w:val="00F012FE"/>
    <w:rsid w:val="00F021E4"/>
    <w:rsid w:val="00F023B3"/>
    <w:rsid w:val="00F02906"/>
    <w:rsid w:val="00F03567"/>
    <w:rsid w:val="00F03BEB"/>
    <w:rsid w:val="00F03EE6"/>
    <w:rsid w:val="00F053AC"/>
    <w:rsid w:val="00F05DA3"/>
    <w:rsid w:val="00F05DF6"/>
    <w:rsid w:val="00F0632F"/>
    <w:rsid w:val="00F0674A"/>
    <w:rsid w:val="00F07254"/>
    <w:rsid w:val="00F076EA"/>
    <w:rsid w:val="00F10301"/>
    <w:rsid w:val="00F1047F"/>
    <w:rsid w:val="00F1073A"/>
    <w:rsid w:val="00F11EE9"/>
    <w:rsid w:val="00F12A14"/>
    <w:rsid w:val="00F13FCB"/>
    <w:rsid w:val="00F147EE"/>
    <w:rsid w:val="00F15845"/>
    <w:rsid w:val="00F15916"/>
    <w:rsid w:val="00F15AFB"/>
    <w:rsid w:val="00F172C4"/>
    <w:rsid w:val="00F17B3B"/>
    <w:rsid w:val="00F20315"/>
    <w:rsid w:val="00F20972"/>
    <w:rsid w:val="00F216A3"/>
    <w:rsid w:val="00F220E9"/>
    <w:rsid w:val="00F22C12"/>
    <w:rsid w:val="00F22D0A"/>
    <w:rsid w:val="00F23F39"/>
    <w:rsid w:val="00F25B74"/>
    <w:rsid w:val="00F26A2C"/>
    <w:rsid w:val="00F27D73"/>
    <w:rsid w:val="00F31E94"/>
    <w:rsid w:val="00F32004"/>
    <w:rsid w:val="00F331A5"/>
    <w:rsid w:val="00F3418E"/>
    <w:rsid w:val="00F34BF6"/>
    <w:rsid w:val="00F35001"/>
    <w:rsid w:val="00F3540C"/>
    <w:rsid w:val="00F35466"/>
    <w:rsid w:val="00F36A05"/>
    <w:rsid w:val="00F36C83"/>
    <w:rsid w:val="00F37D5B"/>
    <w:rsid w:val="00F41B09"/>
    <w:rsid w:val="00F41BB9"/>
    <w:rsid w:val="00F425CE"/>
    <w:rsid w:val="00F42714"/>
    <w:rsid w:val="00F42850"/>
    <w:rsid w:val="00F42B50"/>
    <w:rsid w:val="00F43004"/>
    <w:rsid w:val="00F43881"/>
    <w:rsid w:val="00F43FAB"/>
    <w:rsid w:val="00F44501"/>
    <w:rsid w:val="00F448AE"/>
    <w:rsid w:val="00F456A5"/>
    <w:rsid w:val="00F45B29"/>
    <w:rsid w:val="00F45E27"/>
    <w:rsid w:val="00F46AA7"/>
    <w:rsid w:val="00F46E90"/>
    <w:rsid w:val="00F46EF0"/>
    <w:rsid w:val="00F47938"/>
    <w:rsid w:val="00F501C7"/>
    <w:rsid w:val="00F50342"/>
    <w:rsid w:val="00F51919"/>
    <w:rsid w:val="00F51F66"/>
    <w:rsid w:val="00F52514"/>
    <w:rsid w:val="00F52F75"/>
    <w:rsid w:val="00F530F8"/>
    <w:rsid w:val="00F53199"/>
    <w:rsid w:val="00F533B0"/>
    <w:rsid w:val="00F537B8"/>
    <w:rsid w:val="00F53C68"/>
    <w:rsid w:val="00F540AC"/>
    <w:rsid w:val="00F5462D"/>
    <w:rsid w:val="00F549B8"/>
    <w:rsid w:val="00F552FC"/>
    <w:rsid w:val="00F5679B"/>
    <w:rsid w:val="00F56FDF"/>
    <w:rsid w:val="00F6090B"/>
    <w:rsid w:val="00F60AFA"/>
    <w:rsid w:val="00F60B1E"/>
    <w:rsid w:val="00F61110"/>
    <w:rsid w:val="00F61D03"/>
    <w:rsid w:val="00F62856"/>
    <w:rsid w:val="00F62CAD"/>
    <w:rsid w:val="00F6328F"/>
    <w:rsid w:val="00F63FCA"/>
    <w:rsid w:val="00F640E6"/>
    <w:rsid w:val="00F643CA"/>
    <w:rsid w:val="00F644BD"/>
    <w:rsid w:val="00F649F8"/>
    <w:rsid w:val="00F6719A"/>
    <w:rsid w:val="00F67B63"/>
    <w:rsid w:val="00F70CE8"/>
    <w:rsid w:val="00F71194"/>
    <w:rsid w:val="00F713C3"/>
    <w:rsid w:val="00F713CE"/>
    <w:rsid w:val="00F714D8"/>
    <w:rsid w:val="00F71A4C"/>
    <w:rsid w:val="00F71C81"/>
    <w:rsid w:val="00F726D9"/>
    <w:rsid w:val="00F72968"/>
    <w:rsid w:val="00F72E3C"/>
    <w:rsid w:val="00F736FB"/>
    <w:rsid w:val="00F74108"/>
    <w:rsid w:val="00F76C1D"/>
    <w:rsid w:val="00F76D95"/>
    <w:rsid w:val="00F771FF"/>
    <w:rsid w:val="00F80B0C"/>
    <w:rsid w:val="00F80D2D"/>
    <w:rsid w:val="00F80FB7"/>
    <w:rsid w:val="00F81A01"/>
    <w:rsid w:val="00F81CD7"/>
    <w:rsid w:val="00F82AE3"/>
    <w:rsid w:val="00F83A3C"/>
    <w:rsid w:val="00F8454D"/>
    <w:rsid w:val="00F84D83"/>
    <w:rsid w:val="00F84F09"/>
    <w:rsid w:val="00F85BC9"/>
    <w:rsid w:val="00F85DD1"/>
    <w:rsid w:val="00F86421"/>
    <w:rsid w:val="00F87339"/>
    <w:rsid w:val="00F87D8E"/>
    <w:rsid w:val="00F916E2"/>
    <w:rsid w:val="00F931E6"/>
    <w:rsid w:val="00F93DDE"/>
    <w:rsid w:val="00F94041"/>
    <w:rsid w:val="00F94133"/>
    <w:rsid w:val="00F94D6C"/>
    <w:rsid w:val="00F95089"/>
    <w:rsid w:val="00F953CC"/>
    <w:rsid w:val="00F95D12"/>
    <w:rsid w:val="00F95F2E"/>
    <w:rsid w:val="00F96C30"/>
    <w:rsid w:val="00F96F85"/>
    <w:rsid w:val="00F974D2"/>
    <w:rsid w:val="00F97B21"/>
    <w:rsid w:val="00FA1371"/>
    <w:rsid w:val="00FA20D9"/>
    <w:rsid w:val="00FA2288"/>
    <w:rsid w:val="00FA28DE"/>
    <w:rsid w:val="00FA2CC5"/>
    <w:rsid w:val="00FA34EE"/>
    <w:rsid w:val="00FA3DEE"/>
    <w:rsid w:val="00FA4D50"/>
    <w:rsid w:val="00FA555E"/>
    <w:rsid w:val="00FA557F"/>
    <w:rsid w:val="00FA6C52"/>
    <w:rsid w:val="00FA6D08"/>
    <w:rsid w:val="00FA7D37"/>
    <w:rsid w:val="00FB0647"/>
    <w:rsid w:val="00FB0E23"/>
    <w:rsid w:val="00FB1EC1"/>
    <w:rsid w:val="00FB1FDD"/>
    <w:rsid w:val="00FB200E"/>
    <w:rsid w:val="00FB4FED"/>
    <w:rsid w:val="00FB58F0"/>
    <w:rsid w:val="00FB5DC4"/>
    <w:rsid w:val="00FB666D"/>
    <w:rsid w:val="00FB7ACB"/>
    <w:rsid w:val="00FB7B43"/>
    <w:rsid w:val="00FB7F92"/>
    <w:rsid w:val="00FC19A5"/>
    <w:rsid w:val="00FC27C3"/>
    <w:rsid w:val="00FC2B47"/>
    <w:rsid w:val="00FC3333"/>
    <w:rsid w:val="00FC5E6C"/>
    <w:rsid w:val="00FC66D6"/>
    <w:rsid w:val="00FC6BD1"/>
    <w:rsid w:val="00FC76E7"/>
    <w:rsid w:val="00FD03F8"/>
    <w:rsid w:val="00FD05EA"/>
    <w:rsid w:val="00FD0AFC"/>
    <w:rsid w:val="00FD0C6F"/>
    <w:rsid w:val="00FD0C7C"/>
    <w:rsid w:val="00FD0CBF"/>
    <w:rsid w:val="00FD0F22"/>
    <w:rsid w:val="00FD37DD"/>
    <w:rsid w:val="00FD3820"/>
    <w:rsid w:val="00FD463B"/>
    <w:rsid w:val="00FD6931"/>
    <w:rsid w:val="00FD71CA"/>
    <w:rsid w:val="00FD7486"/>
    <w:rsid w:val="00FE2989"/>
    <w:rsid w:val="00FE2FDD"/>
    <w:rsid w:val="00FE325B"/>
    <w:rsid w:val="00FE331C"/>
    <w:rsid w:val="00FE37AB"/>
    <w:rsid w:val="00FE3BB6"/>
    <w:rsid w:val="00FE3DBB"/>
    <w:rsid w:val="00FE428B"/>
    <w:rsid w:val="00FE4442"/>
    <w:rsid w:val="00FE5219"/>
    <w:rsid w:val="00FE5447"/>
    <w:rsid w:val="00FE5BF7"/>
    <w:rsid w:val="00FE64F6"/>
    <w:rsid w:val="00FE7804"/>
    <w:rsid w:val="00FE7B4C"/>
    <w:rsid w:val="00FF068D"/>
    <w:rsid w:val="00FF0CA3"/>
    <w:rsid w:val="00FF1666"/>
    <w:rsid w:val="00FF3039"/>
    <w:rsid w:val="00FF3C90"/>
    <w:rsid w:val="00FF476F"/>
    <w:rsid w:val="00FF4B80"/>
    <w:rsid w:val="00FF53FD"/>
    <w:rsid w:val="00FF5A32"/>
    <w:rsid w:val="00FF5C03"/>
    <w:rsid w:val="00FF60CB"/>
    <w:rsid w:val="00FF659F"/>
    <w:rsid w:val="00FF7329"/>
    <w:rsid w:val="00FF7413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6273">
      <o:colormru v:ext="edit" colors="#0097d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E905CC"/>
    <w:rPr>
      <w:sz w:val="24"/>
      <w:szCs w:val="24"/>
    </w:rPr>
  </w:style>
  <w:style w:type="paragraph" w:styleId="Otsikko1">
    <w:name w:val="heading 1"/>
    <w:next w:val="Normaali"/>
    <w:link w:val="Otsikko1Char"/>
    <w:qFormat/>
    <w:rsid w:val="00E51093"/>
    <w:pPr>
      <w:keepNext/>
      <w:pageBreakBefore/>
      <w:numPr>
        <w:numId w:val="1"/>
      </w:numPr>
      <w:pBdr>
        <w:top w:val="single" w:sz="4" w:space="3" w:color="auto"/>
        <w:bottom w:val="single" w:sz="4" w:space="3" w:color="auto"/>
      </w:pBdr>
      <w:spacing w:after="960"/>
      <w:jc w:val="center"/>
      <w:outlineLvl w:val="0"/>
    </w:pPr>
    <w:rPr>
      <w:rFonts w:ascii="Arial" w:hAnsi="Arial" w:cs="Arial"/>
      <w:b/>
      <w:bCs/>
      <w:color w:val="0097D2"/>
      <w:kern w:val="32"/>
      <w:sz w:val="36"/>
      <w:szCs w:val="32"/>
    </w:rPr>
  </w:style>
  <w:style w:type="paragraph" w:styleId="Otsikko2">
    <w:name w:val="heading 2"/>
    <w:next w:val="Normaali"/>
    <w:link w:val="Otsikko2Char"/>
    <w:qFormat/>
    <w:rsid w:val="00F97B21"/>
    <w:pPr>
      <w:keepNext/>
      <w:numPr>
        <w:ilvl w:val="1"/>
        <w:numId w:val="1"/>
      </w:numPr>
      <w:spacing w:before="480" w:after="240" w:line="240" w:lineRule="exact"/>
      <w:ind w:left="482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Otsikko3">
    <w:name w:val="heading 3"/>
    <w:next w:val="Normaali"/>
    <w:qFormat/>
    <w:rsid w:val="00F97B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 w:cs="Arial"/>
      <w:b/>
      <w:bCs/>
      <w:sz w:val="22"/>
      <w:szCs w:val="26"/>
    </w:rPr>
  </w:style>
  <w:style w:type="paragraph" w:styleId="Otsikko4">
    <w:name w:val="heading 4"/>
    <w:basedOn w:val="Normaali"/>
    <w:next w:val="Normaali"/>
    <w:qFormat/>
    <w:rsid w:val="00E8387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rsid w:val="00E8387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rsid w:val="00E83873"/>
    <w:pPr>
      <w:spacing w:before="240" w:after="60"/>
      <w:outlineLvl w:val="5"/>
    </w:pPr>
    <w:rPr>
      <w:b/>
      <w:bCs/>
      <w:sz w:val="22"/>
      <w:szCs w:val="22"/>
    </w:rPr>
  </w:style>
  <w:style w:type="paragraph" w:styleId="Otsikko7">
    <w:name w:val="heading 7"/>
    <w:basedOn w:val="Normaali"/>
    <w:next w:val="Normaali"/>
    <w:qFormat/>
    <w:rsid w:val="00E83873"/>
    <w:pPr>
      <w:spacing w:before="240" w:after="60"/>
      <w:outlineLvl w:val="6"/>
    </w:pPr>
  </w:style>
  <w:style w:type="paragraph" w:styleId="Otsikko8">
    <w:name w:val="heading 8"/>
    <w:basedOn w:val="Normaali"/>
    <w:next w:val="Normaali"/>
    <w:qFormat/>
    <w:rsid w:val="00E83873"/>
    <w:pPr>
      <w:spacing w:before="240" w:after="60"/>
      <w:outlineLvl w:val="7"/>
    </w:pPr>
    <w:rPr>
      <w:i/>
      <w:iCs/>
    </w:rPr>
  </w:style>
  <w:style w:type="paragraph" w:styleId="Otsikko9">
    <w:name w:val="heading 9"/>
    <w:basedOn w:val="Normaali"/>
    <w:next w:val="Normaali"/>
    <w:qFormat/>
    <w:rsid w:val="00E8387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Tiedotraportti">
    <w:name w:val="Tiedot_raportti"/>
    <w:basedOn w:val="Normaali"/>
    <w:rsid w:val="00E46BF3"/>
    <w:pPr>
      <w:spacing w:line="240" w:lineRule="exact"/>
    </w:pPr>
    <w:rPr>
      <w:szCs w:val="20"/>
    </w:rPr>
  </w:style>
  <w:style w:type="paragraph" w:styleId="Yltunniste">
    <w:name w:val="header"/>
    <w:basedOn w:val="Normaali"/>
    <w:link w:val="YltunnisteChar"/>
    <w:uiPriority w:val="99"/>
    <w:rsid w:val="00D811AA"/>
    <w:pPr>
      <w:tabs>
        <w:tab w:val="center" w:pos="4819"/>
        <w:tab w:val="right" w:pos="9638"/>
      </w:tabs>
    </w:pPr>
  </w:style>
  <w:style w:type="paragraph" w:customStyle="1" w:styleId="Otseinum">
    <w:name w:val="Ots_ei_num"/>
    <w:next w:val="BasicParagraph"/>
    <w:rsid w:val="001336CA"/>
    <w:pPr>
      <w:pBdr>
        <w:top w:val="single" w:sz="4" w:space="3" w:color="auto"/>
        <w:bottom w:val="single" w:sz="4" w:space="3" w:color="auto"/>
      </w:pBdr>
      <w:jc w:val="center"/>
    </w:pPr>
    <w:rPr>
      <w:rFonts w:ascii="Arial" w:hAnsi="Arial"/>
      <w:b/>
      <w:bCs/>
      <w:color w:val="0097D2"/>
      <w:sz w:val="36"/>
    </w:rPr>
  </w:style>
  <w:style w:type="character" w:styleId="Sivunumero">
    <w:name w:val="page number"/>
    <w:rsid w:val="005F6D45"/>
    <w:rPr>
      <w:rFonts w:ascii="Arial" w:hAnsi="Arial"/>
      <w:b/>
      <w:color w:val="5F5F5F"/>
      <w:sz w:val="20"/>
    </w:rPr>
  </w:style>
  <w:style w:type="paragraph" w:customStyle="1" w:styleId="Kansiotsikko">
    <w:name w:val="Kansi_otsikko"/>
    <w:rsid w:val="00931CE8"/>
    <w:pPr>
      <w:framePr w:hSpace="141" w:wrap="around" w:vAnchor="page" w:hAnchor="margin" w:xAlign="center" w:y="4555"/>
    </w:pPr>
    <w:rPr>
      <w:rFonts w:ascii="Arial" w:hAnsi="Arial" w:cs="Arial"/>
      <w:b/>
      <w:sz w:val="48"/>
      <w:szCs w:val="48"/>
    </w:rPr>
  </w:style>
  <w:style w:type="paragraph" w:customStyle="1" w:styleId="Kansitarkenne">
    <w:name w:val="Kansi_tarkenne"/>
    <w:rsid w:val="00E905CC"/>
    <w:pPr>
      <w:framePr w:hSpace="142" w:wrap="around" w:vAnchor="page" w:hAnchor="page" w:xAlign="center" w:y="4486"/>
    </w:pPr>
    <w:rPr>
      <w:rFonts w:ascii="Arial" w:hAnsi="Arial" w:cs="Arial"/>
      <w:b/>
      <w:sz w:val="32"/>
      <w:szCs w:val="40"/>
    </w:rPr>
  </w:style>
  <w:style w:type="paragraph" w:customStyle="1" w:styleId="Kansikirjoittajiennimet">
    <w:name w:val="Kansi_kirjoittajien nimet"/>
    <w:rsid w:val="00931CE8"/>
    <w:pPr>
      <w:framePr w:hSpace="142" w:wrap="around" w:vAnchor="page" w:hAnchor="margin" w:xAlign="center" w:y="4496"/>
    </w:pPr>
    <w:rPr>
      <w:rFonts w:ascii="Arial" w:hAnsi="Arial" w:cs="Arial"/>
      <w:b/>
      <w:sz w:val="24"/>
      <w:szCs w:val="24"/>
    </w:rPr>
  </w:style>
  <w:style w:type="character" w:customStyle="1" w:styleId="SisennettyleiptekstiChar">
    <w:name w:val="Sisennetty leipäteksti Char"/>
    <w:link w:val="Sisennettyleipteksti"/>
    <w:rsid w:val="00E905CC"/>
    <w:rPr>
      <w:sz w:val="24"/>
      <w:szCs w:val="24"/>
    </w:rPr>
  </w:style>
  <w:style w:type="paragraph" w:customStyle="1" w:styleId="3starkenne">
    <w:name w:val="3s_tarkenne"/>
    <w:rsid w:val="00E905CC"/>
    <w:pPr>
      <w:framePr w:wrap="auto" w:hAnchor="text" w:y="6351"/>
      <w:jc w:val="center"/>
    </w:pPr>
    <w:rPr>
      <w:rFonts w:ascii="Arial" w:hAnsi="Arial" w:cs="Arial"/>
      <w:b/>
      <w:sz w:val="32"/>
      <w:szCs w:val="40"/>
    </w:rPr>
  </w:style>
  <w:style w:type="paragraph" w:customStyle="1" w:styleId="tiivistelmnkirjoittajat">
    <w:name w:val="tiivistelmän kirjoittajat"/>
    <w:rsid w:val="00840202"/>
    <w:pPr>
      <w:framePr w:hSpace="142" w:wrap="around" w:vAnchor="page" w:hAnchor="page" w:x="1135" w:y="1135"/>
      <w:spacing w:before="400"/>
      <w:suppressOverlap/>
      <w:jc w:val="center"/>
    </w:pPr>
    <w:rPr>
      <w:rFonts w:ascii="Arial" w:hAnsi="Arial" w:cs="Arial"/>
      <w:b/>
      <w:sz w:val="22"/>
      <w:szCs w:val="22"/>
    </w:rPr>
  </w:style>
  <w:style w:type="paragraph" w:customStyle="1" w:styleId="Sivujenkirjoittajanyhteystiedot">
    <w:name w:val="Sivujen_kirjoittajanyhteystiedot"/>
    <w:link w:val="SivujenkirjoittajanyhteystiedotChar"/>
    <w:rsid w:val="00E905CC"/>
    <w:pPr>
      <w:framePr w:hSpace="142" w:wrap="around" w:vAnchor="page" w:hAnchor="page" w:x="1135" w:y="1135"/>
      <w:suppressOverlap/>
    </w:pPr>
    <w:rPr>
      <w:sz w:val="22"/>
      <w:szCs w:val="22"/>
    </w:rPr>
  </w:style>
  <w:style w:type="character" w:customStyle="1" w:styleId="SivujenkirjoittajanyhteystiedotChar">
    <w:name w:val="Sivujen_kirjoittajanyhteystiedot Char"/>
    <w:link w:val="Sivujenkirjoittajanyhteystiedot"/>
    <w:rsid w:val="00E905CC"/>
    <w:rPr>
      <w:sz w:val="22"/>
      <w:szCs w:val="22"/>
      <w:lang w:val="fi-FI" w:eastAsia="fi-FI" w:bidi="ar-SA"/>
    </w:rPr>
  </w:style>
  <w:style w:type="paragraph" w:customStyle="1" w:styleId="3skirjoittajanimet">
    <w:name w:val="3s_kirjoittajanimet"/>
    <w:basedOn w:val="tiivistelmnkirjoittajat"/>
    <w:rsid w:val="00E37768"/>
    <w:pPr>
      <w:framePr w:wrap="around"/>
    </w:pPr>
  </w:style>
  <w:style w:type="paragraph" w:customStyle="1" w:styleId="Tiivistelmots">
    <w:name w:val="Tiivistelmä_ots"/>
    <w:next w:val="Normaali"/>
    <w:rsid w:val="00840202"/>
    <w:pPr>
      <w:framePr w:hSpace="142" w:wrap="around" w:vAnchor="page" w:hAnchor="page" w:x="1135" w:y="1135"/>
      <w:spacing w:before="400" w:after="260" w:line="260" w:lineRule="exact"/>
      <w:suppressOverlap/>
    </w:pPr>
    <w:rPr>
      <w:rFonts w:ascii="Arial" w:hAnsi="Arial"/>
      <w:b/>
      <w:color w:val="0097D2"/>
      <w:sz w:val="24"/>
      <w:szCs w:val="24"/>
    </w:rPr>
  </w:style>
  <w:style w:type="paragraph" w:customStyle="1" w:styleId="Avainsanaots">
    <w:name w:val="Avainsana_ots"/>
    <w:rsid w:val="0078143A"/>
    <w:pPr>
      <w:spacing w:line="240" w:lineRule="exact"/>
    </w:pPr>
    <w:rPr>
      <w:rFonts w:ascii="Arial" w:hAnsi="Arial"/>
      <w:b/>
      <w:color w:val="0097D2"/>
      <w:sz w:val="22"/>
      <w:szCs w:val="24"/>
    </w:rPr>
  </w:style>
  <w:style w:type="paragraph" w:customStyle="1" w:styleId="Avainsanatleipis">
    <w:name w:val="Avainsanat_leipis"/>
    <w:rsid w:val="0078143A"/>
    <w:pPr>
      <w:spacing w:line="240" w:lineRule="exact"/>
    </w:pPr>
    <w:rPr>
      <w:i/>
      <w:iCs/>
      <w:sz w:val="22"/>
      <w:szCs w:val="24"/>
    </w:rPr>
  </w:style>
  <w:style w:type="paragraph" w:customStyle="1" w:styleId="SivujenleipisEN">
    <w:name w:val="Sivujen_leipis_EN"/>
    <w:basedOn w:val="Normaali"/>
    <w:rsid w:val="00E905CC"/>
    <w:pPr>
      <w:spacing w:after="240" w:line="240" w:lineRule="exact"/>
      <w:jc w:val="both"/>
    </w:pPr>
    <w:rPr>
      <w:sz w:val="22"/>
      <w:lang w:val="en-GB"/>
    </w:rPr>
  </w:style>
  <w:style w:type="paragraph" w:styleId="Sisluet1">
    <w:name w:val="toc 1"/>
    <w:basedOn w:val="Normaali"/>
    <w:next w:val="Normaali"/>
    <w:autoRedefine/>
    <w:uiPriority w:val="39"/>
    <w:rsid w:val="008079CE"/>
    <w:pPr>
      <w:tabs>
        <w:tab w:val="right" w:leader="dot" w:pos="9344"/>
      </w:tabs>
    </w:pPr>
    <w:rPr>
      <w:bCs/>
      <w:sz w:val="22"/>
      <w:szCs w:val="22"/>
    </w:rPr>
  </w:style>
  <w:style w:type="paragraph" w:styleId="Sisluet2">
    <w:name w:val="toc 2"/>
    <w:basedOn w:val="Normaali"/>
    <w:next w:val="Normaali"/>
    <w:autoRedefine/>
    <w:uiPriority w:val="39"/>
    <w:rsid w:val="00D811AA"/>
    <w:pPr>
      <w:tabs>
        <w:tab w:val="right" w:leader="dot" w:pos="9345"/>
      </w:tabs>
      <w:ind w:left="180"/>
    </w:pPr>
    <w:rPr>
      <w:sz w:val="22"/>
      <w:szCs w:val="20"/>
    </w:rPr>
  </w:style>
  <w:style w:type="paragraph" w:styleId="Sisluet4">
    <w:name w:val="toc 4"/>
    <w:basedOn w:val="Normaali"/>
    <w:next w:val="Normaali"/>
    <w:autoRedefine/>
    <w:semiHidden/>
    <w:rsid w:val="008079CE"/>
    <w:pPr>
      <w:ind w:left="720"/>
    </w:pPr>
    <w:rPr>
      <w:sz w:val="18"/>
      <w:szCs w:val="18"/>
    </w:rPr>
  </w:style>
  <w:style w:type="paragraph" w:styleId="Sisluet3">
    <w:name w:val="toc 3"/>
    <w:basedOn w:val="Normaali"/>
    <w:next w:val="Normaali"/>
    <w:autoRedefine/>
    <w:uiPriority w:val="39"/>
    <w:rsid w:val="00713A0C"/>
    <w:pPr>
      <w:tabs>
        <w:tab w:val="right" w:leader="dot" w:pos="9344"/>
      </w:tabs>
      <w:ind w:left="574"/>
    </w:pPr>
    <w:rPr>
      <w:iCs/>
      <w:sz w:val="22"/>
      <w:szCs w:val="20"/>
    </w:rPr>
  </w:style>
  <w:style w:type="paragraph" w:styleId="Sisluet5">
    <w:name w:val="toc 5"/>
    <w:basedOn w:val="Normaali"/>
    <w:next w:val="Normaali"/>
    <w:autoRedefine/>
    <w:semiHidden/>
    <w:rsid w:val="008079CE"/>
    <w:pPr>
      <w:ind w:left="960"/>
    </w:pPr>
    <w:rPr>
      <w:sz w:val="18"/>
      <w:szCs w:val="18"/>
    </w:rPr>
  </w:style>
  <w:style w:type="paragraph" w:styleId="Sisluet6">
    <w:name w:val="toc 6"/>
    <w:basedOn w:val="Normaali"/>
    <w:next w:val="Normaali"/>
    <w:autoRedefine/>
    <w:semiHidden/>
    <w:rsid w:val="008079CE"/>
    <w:pPr>
      <w:ind w:left="1200"/>
    </w:pPr>
    <w:rPr>
      <w:sz w:val="18"/>
      <w:szCs w:val="18"/>
    </w:rPr>
  </w:style>
  <w:style w:type="paragraph" w:styleId="Sisluet7">
    <w:name w:val="toc 7"/>
    <w:basedOn w:val="Normaali"/>
    <w:next w:val="Normaali"/>
    <w:autoRedefine/>
    <w:semiHidden/>
    <w:rsid w:val="008079CE"/>
    <w:pPr>
      <w:ind w:left="1440"/>
    </w:pPr>
    <w:rPr>
      <w:sz w:val="18"/>
      <w:szCs w:val="18"/>
    </w:rPr>
  </w:style>
  <w:style w:type="paragraph" w:styleId="Sisluet8">
    <w:name w:val="toc 8"/>
    <w:basedOn w:val="Normaali"/>
    <w:next w:val="Normaali"/>
    <w:autoRedefine/>
    <w:semiHidden/>
    <w:rsid w:val="008079CE"/>
    <w:pPr>
      <w:ind w:left="1680"/>
    </w:pPr>
    <w:rPr>
      <w:sz w:val="18"/>
      <w:szCs w:val="18"/>
    </w:rPr>
  </w:style>
  <w:style w:type="paragraph" w:styleId="Sisluet9">
    <w:name w:val="toc 9"/>
    <w:basedOn w:val="Normaali"/>
    <w:next w:val="Normaali"/>
    <w:autoRedefine/>
    <w:semiHidden/>
    <w:rsid w:val="008079CE"/>
    <w:pPr>
      <w:ind w:left="1920"/>
    </w:pPr>
    <w:rPr>
      <w:sz w:val="18"/>
      <w:szCs w:val="18"/>
    </w:rPr>
  </w:style>
  <w:style w:type="paragraph" w:customStyle="1" w:styleId="3sotssininen">
    <w:name w:val="3s_ots_sininen"/>
    <w:basedOn w:val="Normaali"/>
    <w:rsid w:val="001336CA"/>
    <w:pPr>
      <w:pBdr>
        <w:top w:val="single" w:sz="4" w:space="3" w:color="auto"/>
        <w:bottom w:val="single" w:sz="4" w:space="3" w:color="auto"/>
      </w:pBdr>
      <w:jc w:val="center"/>
    </w:pPr>
    <w:rPr>
      <w:rFonts w:ascii="Arial" w:hAnsi="Arial"/>
      <w:b/>
      <w:bCs/>
      <w:color w:val="0097D2"/>
      <w:sz w:val="44"/>
      <w:szCs w:val="20"/>
    </w:rPr>
  </w:style>
  <w:style w:type="paragraph" w:customStyle="1" w:styleId="Kuvatekstit">
    <w:name w:val="Kuvatekstit"/>
    <w:next w:val="BasicParagraph"/>
    <w:rsid w:val="00DE3D7C"/>
    <w:pPr>
      <w:framePr w:wrap="around" w:hAnchor="margin" w:xAlign="inside" w:yAlign="center"/>
      <w:spacing w:line="180" w:lineRule="exact"/>
    </w:pPr>
    <w:rPr>
      <w:rFonts w:ascii="Arial" w:hAnsi="Arial"/>
      <w:i/>
      <w:sz w:val="16"/>
      <w:szCs w:val="24"/>
    </w:rPr>
  </w:style>
  <w:style w:type="paragraph" w:customStyle="1" w:styleId="BasicParagraph">
    <w:name w:val="[Basic Paragraph]"/>
    <w:basedOn w:val="Normaali"/>
    <w:rsid w:val="008D1A5F"/>
    <w:pPr>
      <w:autoSpaceDE w:val="0"/>
      <w:autoSpaceDN w:val="0"/>
      <w:adjustRightInd w:val="0"/>
      <w:spacing w:line="288" w:lineRule="auto"/>
      <w:textAlignment w:val="center"/>
    </w:pPr>
    <w:rPr>
      <w:rFonts w:ascii="Times (TT) Regular" w:hAnsi="Times (TT) Regular" w:cs="Times (TT) Regular"/>
      <w:color w:val="000000"/>
      <w:lang w:val="en-GB"/>
    </w:rPr>
  </w:style>
  <w:style w:type="paragraph" w:styleId="Alatunniste">
    <w:name w:val="footer"/>
    <w:basedOn w:val="Normaali"/>
    <w:link w:val="AlatunnisteChar"/>
    <w:uiPriority w:val="99"/>
    <w:rsid w:val="004B74BE"/>
    <w:pPr>
      <w:tabs>
        <w:tab w:val="center" w:pos="4819"/>
        <w:tab w:val="right" w:pos="9638"/>
      </w:tabs>
    </w:pPr>
  </w:style>
  <w:style w:type="table" w:styleId="TaulukkoRuudukko">
    <w:name w:val="Table Grid"/>
    <w:basedOn w:val="Normaalitaulukko"/>
    <w:uiPriority w:val="59"/>
    <w:rsid w:val="003A3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atunnisteChar">
    <w:name w:val="Alatunniste Char"/>
    <w:link w:val="Alatunniste"/>
    <w:uiPriority w:val="99"/>
    <w:locked/>
    <w:rsid w:val="00367DBC"/>
    <w:rPr>
      <w:sz w:val="24"/>
      <w:szCs w:val="24"/>
      <w:lang w:val="fi-FI" w:eastAsia="fi-FI" w:bidi="ar-SA"/>
    </w:rPr>
  </w:style>
  <w:style w:type="paragraph" w:customStyle="1" w:styleId="leipteksti">
    <w:name w:val="leipäteksti"/>
    <w:basedOn w:val="Sisennettyleipteksti"/>
    <w:rsid w:val="00367DBC"/>
    <w:pPr>
      <w:tabs>
        <w:tab w:val="left" w:pos="270"/>
      </w:tabs>
      <w:spacing w:before="120"/>
      <w:ind w:left="0"/>
      <w:jc w:val="both"/>
    </w:pPr>
    <w:rPr>
      <w:sz w:val="22"/>
      <w:szCs w:val="22"/>
      <w:lang w:val="en-US" w:eastAsia="en-US"/>
    </w:rPr>
  </w:style>
  <w:style w:type="paragraph" w:styleId="Sisennettyleipteksti">
    <w:name w:val="Body Text Indent"/>
    <w:basedOn w:val="Normaali"/>
    <w:link w:val="SisennettyleiptekstiChar"/>
    <w:rsid w:val="00367DBC"/>
    <w:pPr>
      <w:spacing w:after="120"/>
      <w:ind w:left="283"/>
    </w:pPr>
  </w:style>
  <w:style w:type="character" w:customStyle="1" w:styleId="Otsikko1Char">
    <w:name w:val="Otsikko 1 Char"/>
    <w:link w:val="Otsikko1"/>
    <w:locked/>
    <w:rsid w:val="00A51D92"/>
    <w:rPr>
      <w:rFonts w:ascii="Arial" w:hAnsi="Arial" w:cs="Arial"/>
      <w:b/>
      <w:bCs/>
      <w:color w:val="0097D2"/>
      <w:kern w:val="32"/>
      <w:sz w:val="36"/>
      <w:szCs w:val="32"/>
    </w:rPr>
  </w:style>
  <w:style w:type="character" w:customStyle="1" w:styleId="Otsikko2Char">
    <w:name w:val="Otsikko 2 Char"/>
    <w:link w:val="Otsikko2"/>
    <w:locked/>
    <w:rsid w:val="00A51D92"/>
    <w:rPr>
      <w:rFonts w:ascii="Arial" w:hAnsi="Arial" w:cs="Arial"/>
      <w:b/>
      <w:bCs/>
      <w:iCs/>
      <w:sz w:val="28"/>
      <w:szCs w:val="28"/>
    </w:rPr>
  </w:style>
  <w:style w:type="paragraph" w:customStyle="1" w:styleId="BodyText22">
    <w:name w:val="Body Text 22"/>
    <w:basedOn w:val="Normaali"/>
    <w:rsid w:val="00847FA3"/>
    <w:pPr>
      <w:ind w:left="1304"/>
    </w:pPr>
    <w:rPr>
      <w:szCs w:val="20"/>
    </w:rPr>
  </w:style>
  <w:style w:type="paragraph" w:customStyle="1" w:styleId="BodyTextIndent21">
    <w:name w:val="Body Text Indent 21"/>
    <w:basedOn w:val="Normaali"/>
    <w:rsid w:val="00847FA3"/>
    <w:pPr>
      <w:ind w:left="360"/>
    </w:pPr>
    <w:rPr>
      <w:szCs w:val="20"/>
    </w:rPr>
  </w:style>
  <w:style w:type="paragraph" w:styleId="Leipteksti0">
    <w:name w:val="Body Text"/>
    <w:basedOn w:val="Normaali"/>
    <w:link w:val="LeiptekstiChar"/>
    <w:rsid w:val="00847FA3"/>
    <w:pPr>
      <w:jc w:val="both"/>
    </w:pPr>
  </w:style>
  <w:style w:type="character" w:customStyle="1" w:styleId="LeiptekstiChar">
    <w:name w:val="Leipäteksti Char"/>
    <w:link w:val="Leipteksti0"/>
    <w:rsid w:val="00847FA3"/>
    <w:rPr>
      <w:sz w:val="24"/>
      <w:szCs w:val="24"/>
    </w:rPr>
  </w:style>
  <w:style w:type="paragraph" w:styleId="Leipteksti3">
    <w:name w:val="Body Text 3"/>
    <w:basedOn w:val="Normaali"/>
    <w:link w:val="Leipteksti3Char"/>
    <w:rsid w:val="00847FA3"/>
    <w:pPr>
      <w:spacing w:after="120"/>
    </w:pPr>
    <w:rPr>
      <w:sz w:val="16"/>
      <w:szCs w:val="16"/>
    </w:rPr>
  </w:style>
  <w:style w:type="character" w:customStyle="1" w:styleId="Leipteksti3Char">
    <w:name w:val="Leipäteksti 3 Char"/>
    <w:link w:val="Leipteksti3"/>
    <w:rsid w:val="00847FA3"/>
    <w:rPr>
      <w:sz w:val="16"/>
      <w:szCs w:val="16"/>
    </w:rPr>
  </w:style>
  <w:style w:type="paragraph" w:styleId="Kuvanotsikko">
    <w:name w:val="caption"/>
    <w:basedOn w:val="Normaali"/>
    <w:next w:val="Normaali"/>
    <w:qFormat/>
    <w:rsid w:val="00847FA3"/>
    <w:rPr>
      <w:b/>
      <w:bCs/>
      <w:sz w:val="20"/>
      <w:szCs w:val="20"/>
    </w:rPr>
  </w:style>
  <w:style w:type="character" w:styleId="Kommentinviite">
    <w:name w:val="annotation reference"/>
    <w:rsid w:val="00C11109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C11109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rsid w:val="00C11109"/>
  </w:style>
  <w:style w:type="paragraph" w:styleId="Kommentinotsikko">
    <w:name w:val="annotation subject"/>
    <w:basedOn w:val="Kommentinteksti"/>
    <w:next w:val="Kommentinteksti"/>
    <w:link w:val="KommentinotsikkoChar"/>
    <w:rsid w:val="00C11109"/>
    <w:rPr>
      <w:b/>
      <w:bCs/>
    </w:rPr>
  </w:style>
  <w:style w:type="character" w:customStyle="1" w:styleId="KommentinotsikkoChar">
    <w:name w:val="Kommentin otsikko Char"/>
    <w:link w:val="Kommentinotsikko"/>
    <w:rsid w:val="00C11109"/>
    <w:rPr>
      <w:b/>
      <w:bCs/>
    </w:rPr>
  </w:style>
  <w:style w:type="paragraph" w:styleId="Seliteteksti">
    <w:name w:val="Balloon Text"/>
    <w:basedOn w:val="Normaali"/>
    <w:link w:val="SelitetekstiChar"/>
    <w:rsid w:val="00C11109"/>
    <w:rPr>
      <w:rFonts w:ascii="Tahoma" w:hAnsi="Tahoma"/>
      <w:sz w:val="16"/>
      <w:szCs w:val="16"/>
    </w:rPr>
  </w:style>
  <w:style w:type="character" w:customStyle="1" w:styleId="SelitetekstiChar">
    <w:name w:val="Seliteteksti Char"/>
    <w:link w:val="Seliteteksti"/>
    <w:rsid w:val="00C11109"/>
    <w:rPr>
      <w:rFonts w:ascii="Tahoma" w:hAnsi="Tahoma" w:cs="Tahoma"/>
      <w:sz w:val="16"/>
      <w:szCs w:val="16"/>
    </w:rPr>
  </w:style>
  <w:style w:type="paragraph" w:customStyle="1" w:styleId="Aika">
    <w:name w:val="Aika"/>
    <w:basedOn w:val="Normaali"/>
    <w:rsid w:val="00E538D4"/>
    <w:rPr>
      <w:rFonts w:ascii="Arial" w:hAnsi="Arial"/>
      <w:szCs w:val="20"/>
    </w:rPr>
  </w:style>
  <w:style w:type="paragraph" w:customStyle="1" w:styleId="Sisennettyleipteksti21">
    <w:name w:val="Sisennetty leipäteksti 21"/>
    <w:basedOn w:val="Normaali"/>
    <w:rsid w:val="00D354EF"/>
    <w:pPr>
      <w:overflowPunct w:val="0"/>
      <w:autoSpaceDE w:val="0"/>
      <w:autoSpaceDN w:val="0"/>
      <w:adjustRightInd w:val="0"/>
      <w:ind w:left="360"/>
      <w:textAlignment w:val="baseline"/>
    </w:pPr>
    <w:rPr>
      <w:szCs w:val="20"/>
    </w:rPr>
  </w:style>
  <w:style w:type="character" w:styleId="Hyperlinkki">
    <w:name w:val="Hyperlink"/>
    <w:uiPriority w:val="99"/>
    <w:unhideWhenUsed/>
    <w:rsid w:val="00352DD7"/>
    <w:rPr>
      <w:color w:val="0000FF"/>
      <w:u w:val="single"/>
    </w:rPr>
  </w:style>
  <w:style w:type="paragraph" w:customStyle="1" w:styleId="Leipteksti21">
    <w:name w:val="Leipäteksti 21"/>
    <w:basedOn w:val="Normaali"/>
    <w:rsid w:val="001E2727"/>
    <w:pPr>
      <w:ind w:left="1304"/>
    </w:pPr>
    <w:rPr>
      <w:szCs w:val="20"/>
    </w:rPr>
  </w:style>
  <w:style w:type="table" w:styleId="TaulukkoYksinkertainen1">
    <w:name w:val="Table Simple 1"/>
    <w:basedOn w:val="Normaalitaulukko"/>
    <w:rsid w:val="00D851F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Luettelokappale">
    <w:name w:val="List Paragraph"/>
    <w:basedOn w:val="Normaali"/>
    <w:uiPriority w:val="34"/>
    <w:qFormat/>
    <w:rsid w:val="005C4387"/>
    <w:pPr>
      <w:ind w:left="720"/>
      <w:contextualSpacing/>
    </w:pPr>
  </w:style>
  <w:style w:type="character" w:styleId="Voimakas">
    <w:name w:val="Strong"/>
    <w:qFormat/>
    <w:rsid w:val="00856954"/>
    <w:rPr>
      <w:b/>
      <w:bCs/>
    </w:rPr>
  </w:style>
  <w:style w:type="character" w:customStyle="1" w:styleId="CharacterStyle1">
    <w:name w:val="Character Style 1"/>
    <w:rsid w:val="00D66BE3"/>
    <w:rPr>
      <w:sz w:val="24"/>
      <w:szCs w:val="24"/>
    </w:rPr>
  </w:style>
  <w:style w:type="paragraph" w:customStyle="1" w:styleId="Style2">
    <w:name w:val="Style 2"/>
    <w:rsid w:val="00D66BE3"/>
    <w:pPr>
      <w:widowControl w:val="0"/>
      <w:autoSpaceDE w:val="0"/>
      <w:autoSpaceDN w:val="0"/>
      <w:spacing w:before="252"/>
    </w:pPr>
    <w:rPr>
      <w:sz w:val="24"/>
      <w:szCs w:val="24"/>
    </w:rPr>
  </w:style>
  <w:style w:type="paragraph" w:customStyle="1" w:styleId="Style3">
    <w:name w:val="Style 3"/>
    <w:rsid w:val="00D66BE3"/>
    <w:pPr>
      <w:widowControl w:val="0"/>
      <w:autoSpaceDE w:val="0"/>
      <w:autoSpaceDN w:val="0"/>
      <w:spacing w:before="324"/>
      <w:ind w:right="216"/>
    </w:pPr>
    <w:rPr>
      <w:sz w:val="24"/>
      <w:szCs w:val="24"/>
    </w:rPr>
  </w:style>
  <w:style w:type="table" w:styleId="TaulukkoWWW1">
    <w:name w:val="Table Web 1"/>
    <w:basedOn w:val="Normaalitaulukko"/>
    <w:rsid w:val="00A34E9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tsikko">
    <w:name w:val="Title"/>
    <w:basedOn w:val="Normaali"/>
    <w:link w:val="OtsikkoChar"/>
    <w:qFormat/>
    <w:rsid w:val="00204C66"/>
    <w:pPr>
      <w:jc w:val="center"/>
    </w:pPr>
    <w:rPr>
      <w:b/>
      <w:bCs/>
      <w:lang w:val="en-GB"/>
    </w:rPr>
  </w:style>
  <w:style w:type="character" w:customStyle="1" w:styleId="OtsikkoChar">
    <w:name w:val="Otsikko Char"/>
    <w:link w:val="Otsikko"/>
    <w:rsid w:val="00204C66"/>
    <w:rPr>
      <w:b/>
      <w:bCs/>
      <w:sz w:val="24"/>
      <w:szCs w:val="24"/>
      <w:lang w:val="en-GB"/>
    </w:rPr>
  </w:style>
  <w:style w:type="paragraph" w:styleId="Muutos">
    <w:name w:val="Revision"/>
    <w:hidden/>
    <w:uiPriority w:val="99"/>
    <w:semiHidden/>
    <w:rsid w:val="00091AC9"/>
    <w:rPr>
      <w:sz w:val="24"/>
      <w:szCs w:val="24"/>
    </w:rPr>
  </w:style>
  <w:style w:type="paragraph" w:styleId="Alaotsikko">
    <w:name w:val="Subtitle"/>
    <w:basedOn w:val="Normaali"/>
    <w:link w:val="AlaotsikkoChar"/>
    <w:qFormat/>
    <w:rsid w:val="0091193D"/>
    <w:pPr>
      <w:jc w:val="center"/>
    </w:pPr>
    <w:rPr>
      <w:rFonts w:ascii="Arial" w:hAnsi="Arial"/>
      <w:b/>
      <w:sz w:val="96"/>
      <w:szCs w:val="20"/>
      <w:lang w:val="en-GB"/>
    </w:rPr>
  </w:style>
  <w:style w:type="character" w:customStyle="1" w:styleId="AlaotsikkoChar">
    <w:name w:val="Alaotsikko Char"/>
    <w:basedOn w:val="Kappaleenoletusfontti"/>
    <w:link w:val="Alaotsikko"/>
    <w:rsid w:val="0091193D"/>
    <w:rPr>
      <w:rFonts w:ascii="Arial" w:hAnsi="Arial"/>
      <w:b/>
      <w:sz w:val="96"/>
      <w:lang w:val="en-GB"/>
    </w:rPr>
  </w:style>
  <w:style w:type="paragraph" w:customStyle="1" w:styleId="BodyText21">
    <w:name w:val="Body Text 21"/>
    <w:basedOn w:val="Normaali"/>
    <w:rsid w:val="00976BF9"/>
    <w:pPr>
      <w:ind w:left="1304"/>
    </w:pPr>
    <w:rPr>
      <w:szCs w:val="20"/>
    </w:rPr>
  </w:style>
  <w:style w:type="paragraph" w:styleId="Eivli">
    <w:name w:val="No Spacing"/>
    <w:uiPriority w:val="1"/>
    <w:qFormat/>
    <w:rsid w:val="0044485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">
    <w:name w:val="st"/>
    <w:basedOn w:val="Kappaleenoletusfontti"/>
    <w:rsid w:val="00E51339"/>
  </w:style>
  <w:style w:type="character" w:styleId="Korostus">
    <w:name w:val="Emphasis"/>
    <w:basedOn w:val="Kappaleenoletusfontti"/>
    <w:uiPriority w:val="20"/>
    <w:qFormat/>
    <w:rsid w:val="00E51339"/>
    <w:rPr>
      <w:i/>
      <w:iCs/>
    </w:rPr>
  </w:style>
  <w:style w:type="character" w:customStyle="1" w:styleId="Absatz-Standardschriftart">
    <w:name w:val="Absatz-Standardschriftart"/>
    <w:rsid w:val="00B56A9C"/>
  </w:style>
  <w:style w:type="paragraph" w:styleId="NormaaliWWW">
    <w:name w:val="Normal (Web)"/>
    <w:basedOn w:val="Normaali"/>
    <w:uiPriority w:val="99"/>
    <w:unhideWhenUsed/>
    <w:rsid w:val="003F5151"/>
    <w:pPr>
      <w:spacing w:before="100" w:beforeAutospacing="1" w:after="100" w:afterAutospacing="1"/>
    </w:pPr>
  </w:style>
  <w:style w:type="character" w:customStyle="1" w:styleId="YltunnisteChar">
    <w:name w:val="Ylätunniste Char"/>
    <w:basedOn w:val="Kappaleenoletusfontti"/>
    <w:link w:val="Yltunniste"/>
    <w:uiPriority w:val="99"/>
    <w:rsid w:val="0077565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E905CC"/>
    <w:rPr>
      <w:sz w:val="24"/>
      <w:szCs w:val="24"/>
    </w:rPr>
  </w:style>
  <w:style w:type="paragraph" w:styleId="Otsikko1">
    <w:name w:val="heading 1"/>
    <w:next w:val="Normaali"/>
    <w:link w:val="Otsikko1Char"/>
    <w:qFormat/>
    <w:rsid w:val="00E51093"/>
    <w:pPr>
      <w:keepNext/>
      <w:pageBreakBefore/>
      <w:numPr>
        <w:numId w:val="1"/>
      </w:numPr>
      <w:pBdr>
        <w:top w:val="single" w:sz="4" w:space="3" w:color="auto"/>
        <w:bottom w:val="single" w:sz="4" w:space="3" w:color="auto"/>
      </w:pBdr>
      <w:spacing w:after="960"/>
      <w:jc w:val="center"/>
      <w:outlineLvl w:val="0"/>
    </w:pPr>
    <w:rPr>
      <w:rFonts w:ascii="Arial" w:hAnsi="Arial" w:cs="Arial"/>
      <w:b/>
      <w:bCs/>
      <w:color w:val="0097D2"/>
      <w:kern w:val="32"/>
      <w:sz w:val="36"/>
      <w:szCs w:val="32"/>
    </w:rPr>
  </w:style>
  <w:style w:type="paragraph" w:styleId="Otsikko2">
    <w:name w:val="heading 2"/>
    <w:next w:val="Normaali"/>
    <w:link w:val="Otsikko2Char"/>
    <w:qFormat/>
    <w:rsid w:val="00F97B21"/>
    <w:pPr>
      <w:keepNext/>
      <w:numPr>
        <w:ilvl w:val="1"/>
        <w:numId w:val="1"/>
      </w:numPr>
      <w:spacing w:before="480" w:after="240" w:line="240" w:lineRule="exact"/>
      <w:ind w:left="482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Otsikko3">
    <w:name w:val="heading 3"/>
    <w:next w:val="Normaali"/>
    <w:qFormat/>
    <w:rsid w:val="00F97B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 w:cs="Arial"/>
      <w:b/>
      <w:bCs/>
      <w:sz w:val="22"/>
      <w:szCs w:val="26"/>
    </w:rPr>
  </w:style>
  <w:style w:type="paragraph" w:styleId="Otsikko4">
    <w:name w:val="heading 4"/>
    <w:basedOn w:val="Normaali"/>
    <w:next w:val="Normaali"/>
    <w:qFormat/>
    <w:rsid w:val="00E8387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rsid w:val="00E8387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rsid w:val="00E83873"/>
    <w:pPr>
      <w:spacing w:before="240" w:after="60"/>
      <w:outlineLvl w:val="5"/>
    </w:pPr>
    <w:rPr>
      <w:b/>
      <w:bCs/>
      <w:sz w:val="22"/>
      <w:szCs w:val="22"/>
    </w:rPr>
  </w:style>
  <w:style w:type="paragraph" w:styleId="Otsikko7">
    <w:name w:val="heading 7"/>
    <w:basedOn w:val="Normaali"/>
    <w:next w:val="Normaali"/>
    <w:qFormat/>
    <w:rsid w:val="00E83873"/>
    <w:pPr>
      <w:spacing w:before="240" w:after="60"/>
      <w:outlineLvl w:val="6"/>
    </w:pPr>
  </w:style>
  <w:style w:type="paragraph" w:styleId="Otsikko8">
    <w:name w:val="heading 8"/>
    <w:basedOn w:val="Normaali"/>
    <w:next w:val="Normaali"/>
    <w:qFormat/>
    <w:rsid w:val="00E83873"/>
    <w:pPr>
      <w:spacing w:before="240" w:after="60"/>
      <w:outlineLvl w:val="7"/>
    </w:pPr>
    <w:rPr>
      <w:i/>
      <w:iCs/>
    </w:rPr>
  </w:style>
  <w:style w:type="paragraph" w:styleId="Otsikko9">
    <w:name w:val="heading 9"/>
    <w:basedOn w:val="Normaali"/>
    <w:next w:val="Normaali"/>
    <w:qFormat/>
    <w:rsid w:val="00E8387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Tiedotraportti">
    <w:name w:val="Tiedot_raportti"/>
    <w:basedOn w:val="Normaali"/>
    <w:rsid w:val="00E46BF3"/>
    <w:pPr>
      <w:spacing w:line="240" w:lineRule="exact"/>
    </w:pPr>
    <w:rPr>
      <w:szCs w:val="20"/>
    </w:rPr>
  </w:style>
  <w:style w:type="paragraph" w:styleId="Yltunniste">
    <w:name w:val="header"/>
    <w:basedOn w:val="Normaali"/>
    <w:link w:val="YltunnisteChar"/>
    <w:uiPriority w:val="99"/>
    <w:rsid w:val="00D811AA"/>
    <w:pPr>
      <w:tabs>
        <w:tab w:val="center" w:pos="4819"/>
        <w:tab w:val="right" w:pos="9638"/>
      </w:tabs>
    </w:pPr>
  </w:style>
  <w:style w:type="paragraph" w:customStyle="1" w:styleId="Otseinum">
    <w:name w:val="Ots_ei_num"/>
    <w:next w:val="BasicParagraph"/>
    <w:rsid w:val="001336CA"/>
    <w:pPr>
      <w:pBdr>
        <w:top w:val="single" w:sz="4" w:space="3" w:color="auto"/>
        <w:bottom w:val="single" w:sz="4" w:space="3" w:color="auto"/>
      </w:pBdr>
      <w:jc w:val="center"/>
    </w:pPr>
    <w:rPr>
      <w:rFonts w:ascii="Arial" w:hAnsi="Arial"/>
      <w:b/>
      <w:bCs/>
      <w:color w:val="0097D2"/>
      <w:sz w:val="36"/>
    </w:rPr>
  </w:style>
  <w:style w:type="character" w:styleId="Sivunumero">
    <w:name w:val="page number"/>
    <w:rsid w:val="005F6D45"/>
    <w:rPr>
      <w:rFonts w:ascii="Arial" w:hAnsi="Arial"/>
      <w:b/>
      <w:color w:val="5F5F5F"/>
      <w:sz w:val="20"/>
    </w:rPr>
  </w:style>
  <w:style w:type="paragraph" w:customStyle="1" w:styleId="Kansiotsikko">
    <w:name w:val="Kansi_otsikko"/>
    <w:rsid w:val="00931CE8"/>
    <w:pPr>
      <w:framePr w:hSpace="141" w:wrap="around" w:vAnchor="page" w:hAnchor="margin" w:xAlign="center" w:y="4555"/>
    </w:pPr>
    <w:rPr>
      <w:rFonts w:ascii="Arial" w:hAnsi="Arial" w:cs="Arial"/>
      <w:b/>
      <w:sz w:val="48"/>
      <w:szCs w:val="48"/>
    </w:rPr>
  </w:style>
  <w:style w:type="paragraph" w:customStyle="1" w:styleId="Kansitarkenne">
    <w:name w:val="Kansi_tarkenne"/>
    <w:rsid w:val="00E905CC"/>
    <w:pPr>
      <w:framePr w:hSpace="142" w:wrap="around" w:vAnchor="page" w:hAnchor="page" w:xAlign="center" w:y="4486"/>
    </w:pPr>
    <w:rPr>
      <w:rFonts w:ascii="Arial" w:hAnsi="Arial" w:cs="Arial"/>
      <w:b/>
      <w:sz w:val="32"/>
      <w:szCs w:val="40"/>
    </w:rPr>
  </w:style>
  <w:style w:type="paragraph" w:customStyle="1" w:styleId="Kansikirjoittajiennimet">
    <w:name w:val="Kansi_kirjoittajien nimet"/>
    <w:rsid w:val="00931CE8"/>
    <w:pPr>
      <w:framePr w:hSpace="142" w:wrap="around" w:vAnchor="page" w:hAnchor="margin" w:xAlign="center" w:y="4496"/>
    </w:pPr>
    <w:rPr>
      <w:rFonts w:ascii="Arial" w:hAnsi="Arial" w:cs="Arial"/>
      <w:b/>
      <w:sz w:val="24"/>
      <w:szCs w:val="24"/>
    </w:rPr>
  </w:style>
  <w:style w:type="character" w:customStyle="1" w:styleId="SisennettyleiptekstiChar">
    <w:name w:val="Sisennetty leipäteksti Char"/>
    <w:link w:val="Sisennettyleipteksti"/>
    <w:rsid w:val="00E905CC"/>
    <w:rPr>
      <w:sz w:val="24"/>
      <w:szCs w:val="24"/>
    </w:rPr>
  </w:style>
  <w:style w:type="paragraph" w:customStyle="1" w:styleId="3starkenne">
    <w:name w:val="3s_tarkenne"/>
    <w:rsid w:val="00E905CC"/>
    <w:pPr>
      <w:framePr w:wrap="auto" w:hAnchor="text" w:y="6351"/>
      <w:jc w:val="center"/>
    </w:pPr>
    <w:rPr>
      <w:rFonts w:ascii="Arial" w:hAnsi="Arial" w:cs="Arial"/>
      <w:b/>
      <w:sz w:val="32"/>
      <w:szCs w:val="40"/>
    </w:rPr>
  </w:style>
  <w:style w:type="paragraph" w:customStyle="1" w:styleId="tiivistelmnkirjoittajat">
    <w:name w:val="tiivistelmän kirjoittajat"/>
    <w:rsid w:val="00840202"/>
    <w:pPr>
      <w:framePr w:hSpace="142" w:wrap="around" w:vAnchor="page" w:hAnchor="page" w:x="1135" w:y="1135"/>
      <w:spacing w:before="400"/>
      <w:suppressOverlap/>
      <w:jc w:val="center"/>
    </w:pPr>
    <w:rPr>
      <w:rFonts w:ascii="Arial" w:hAnsi="Arial" w:cs="Arial"/>
      <w:b/>
      <w:sz w:val="22"/>
      <w:szCs w:val="22"/>
    </w:rPr>
  </w:style>
  <w:style w:type="paragraph" w:customStyle="1" w:styleId="Sivujenkirjoittajanyhteystiedot">
    <w:name w:val="Sivujen_kirjoittajanyhteystiedot"/>
    <w:link w:val="SivujenkirjoittajanyhteystiedotChar"/>
    <w:rsid w:val="00E905CC"/>
    <w:pPr>
      <w:framePr w:hSpace="142" w:wrap="around" w:vAnchor="page" w:hAnchor="page" w:x="1135" w:y="1135"/>
      <w:suppressOverlap/>
    </w:pPr>
    <w:rPr>
      <w:sz w:val="22"/>
      <w:szCs w:val="22"/>
    </w:rPr>
  </w:style>
  <w:style w:type="character" w:customStyle="1" w:styleId="SivujenkirjoittajanyhteystiedotChar">
    <w:name w:val="Sivujen_kirjoittajanyhteystiedot Char"/>
    <w:link w:val="Sivujenkirjoittajanyhteystiedot"/>
    <w:rsid w:val="00E905CC"/>
    <w:rPr>
      <w:sz w:val="22"/>
      <w:szCs w:val="22"/>
      <w:lang w:val="fi-FI" w:eastAsia="fi-FI" w:bidi="ar-SA"/>
    </w:rPr>
  </w:style>
  <w:style w:type="paragraph" w:customStyle="1" w:styleId="3skirjoittajanimet">
    <w:name w:val="3s_kirjoittajanimet"/>
    <w:basedOn w:val="tiivistelmnkirjoittajat"/>
    <w:rsid w:val="00E37768"/>
    <w:pPr>
      <w:framePr w:wrap="around"/>
    </w:pPr>
  </w:style>
  <w:style w:type="paragraph" w:customStyle="1" w:styleId="Tiivistelmots">
    <w:name w:val="Tiivistelmä_ots"/>
    <w:next w:val="Normaali"/>
    <w:rsid w:val="00840202"/>
    <w:pPr>
      <w:framePr w:hSpace="142" w:wrap="around" w:vAnchor="page" w:hAnchor="page" w:x="1135" w:y="1135"/>
      <w:spacing w:before="400" w:after="260" w:line="260" w:lineRule="exact"/>
      <w:suppressOverlap/>
    </w:pPr>
    <w:rPr>
      <w:rFonts w:ascii="Arial" w:hAnsi="Arial"/>
      <w:b/>
      <w:color w:val="0097D2"/>
      <w:sz w:val="24"/>
      <w:szCs w:val="24"/>
    </w:rPr>
  </w:style>
  <w:style w:type="paragraph" w:customStyle="1" w:styleId="Avainsanaots">
    <w:name w:val="Avainsana_ots"/>
    <w:rsid w:val="0078143A"/>
    <w:pPr>
      <w:spacing w:line="240" w:lineRule="exact"/>
    </w:pPr>
    <w:rPr>
      <w:rFonts w:ascii="Arial" w:hAnsi="Arial"/>
      <w:b/>
      <w:color w:val="0097D2"/>
      <w:sz w:val="22"/>
      <w:szCs w:val="24"/>
    </w:rPr>
  </w:style>
  <w:style w:type="paragraph" w:customStyle="1" w:styleId="Avainsanatleipis">
    <w:name w:val="Avainsanat_leipis"/>
    <w:rsid w:val="0078143A"/>
    <w:pPr>
      <w:spacing w:line="240" w:lineRule="exact"/>
    </w:pPr>
    <w:rPr>
      <w:i/>
      <w:iCs/>
      <w:sz w:val="22"/>
      <w:szCs w:val="24"/>
    </w:rPr>
  </w:style>
  <w:style w:type="paragraph" w:customStyle="1" w:styleId="SivujenleipisEN">
    <w:name w:val="Sivujen_leipis_EN"/>
    <w:basedOn w:val="Normaali"/>
    <w:rsid w:val="00E905CC"/>
    <w:pPr>
      <w:spacing w:after="240" w:line="240" w:lineRule="exact"/>
      <w:jc w:val="both"/>
    </w:pPr>
    <w:rPr>
      <w:sz w:val="22"/>
      <w:lang w:val="en-GB"/>
    </w:rPr>
  </w:style>
  <w:style w:type="paragraph" w:styleId="Sisluet1">
    <w:name w:val="toc 1"/>
    <w:basedOn w:val="Normaali"/>
    <w:next w:val="Normaali"/>
    <w:autoRedefine/>
    <w:uiPriority w:val="39"/>
    <w:rsid w:val="008079CE"/>
    <w:pPr>
      <w:tabs>
        <w:tab w:val="right" w:leader="dot" w:pos="9344"/>
      </w:tabs>
    </w:pPr>
    <w:rPr>
      <w:bCs/>
      <w:sz w:val="22"/>
      <w:szCs w:val="22"/>
    </w:rPr>
  </w:style>
  <w:style w:type="paragraph" w:styleId="Sisluet2">
    <w:name w:val="toc 2"/>
    <w:basedOn w:val="Normaali"/>
    <w:next w:val="Normaali"/>
    <w:autoRedefine/>
    <w:uiPriority w:val="39"/>
    <w:rsid w:val="00D811AA"/>
    <w:pPr>
      <w:tabs>
        <w:tab w:val="right" w:leader="dot" w:pos="9345"/>
      </w:tabs>
      <w:ind w:left="180"/>
    </w:pPr>
    <w:rPr>
      <w:sz w:val="22"/>
      <w:szCs w:val="20"/>
    </w:rPr>
  </w:style>
  <w:style w:type="paragraph" w:styleId="Sisluet4">
    <w:name w:val="toc 4"/>
    <w:basedOn w:val="Normaali"/>
    <w:next w:val="Normaali"/>
    <w:autoRedefine/>
    <w:semiHidden/>
    <w:rsid w:val="008079CE"/>
    <w:pPr>
      <w:ind w:left="720"/>
    </w:pPr>
    <w:rPr>
      <w:sz w:val="18"/>
      <w:szCs w:val="18"/>
    </w:rPr>
  </w:style>
  <w:style w:type="paragraph" w:styleId="Sisluet3">
    <w:name w:val="toc 3"/>
    <w:basedOn w:val="Normaali"/>
    <w:next w:val="Normaali"/>
    <w:autoRedefine/>
    <w:uiPriority w:val="39"/>
    <w:rsid w:val="00713A0C"/>
    <w:pPr>
      <w:tabs>
        <w:tab w:val="right" w:leader="dot" w:pos="9344"/>
      </w:tabs>
      <w:ind w:left="574"/>
    </w:pPr>
    <w:rPr>
      <w:iCs/>
      <w:sz w:val="22"/>
      <w:szCs w:val="20"/>
    </w:rPr>
  </w:style>
  <w:style w:type="paragraph" w:styleId="Sisluet5">
    <w:name w:val="toc 5"/>
    <w:basedOn w:val="Normaali"/>
    <w:next w:val="Normaali"/>
    <w:autoRedefine/>
    <w:semiHidden/>
    <w:rsid w:val="008079CE"/>
    <w:pPr>
      <w:ind w:left="960"/>
    </w:pPr>
    <w:rPr>
      <w:sz w:val="18"/>
      <w:szCs w:val="18"/>
    </w:rPr>
  </w:style>
  <w:style w:type="paragraph" w:styleId="Sisluet6">
    <w:name w:val="toc 6"/>
    <w:basedOn w:val="Normaali"/>
    <w:next w:val="Normaali"/>
    <w:autoRedefine/>
    <w:semiHidden/>
    <w:rsid w:val="008079CE"/>
    <w:pPr>
      <w:ind w:left="1200"/>
    </w:pPr>
    <w:rPr>
      <w:sz w:val="18"/>
      <w:szCs w:val="18"/>
    </w:rPr>
  </w:style>
  <w:style w:type="paragraph" w:styleId="Sisluet7">
    <w:name w:val="toc 7"/>
    <w:basedOn w:val="Normaali"/>
    <w:next w:val="Normaali"/>
    <w:autoRedefine/>
    <w:semiHidden/>
    <w:rsid w:val="008079CE"/>
    <w:pPr>
      <w:ind w:left="1440"/>
    </w:pPr>
    <w:rPr>
      <w:sz w:val="18"/>
      <w:szCs w:val="18"/>
    </w:rPr>
  </w:style>
  <w:style w:type="paragraph" w:styleId="Sisluet8">
    <w:name w:val="toc 8"/>
    <w:basedOn w:val="Normaali"/>
    <w:next w:val="Normaali"/>
    <w:autoRedefine/>
    <w:semiHidden/>
    <w:rsid w:val="008079CE"/>
    <w:pPr>
      <w:ind w:left="1680"/>
    </w:pPr>
    <w:rPr>
      <w:sz w:val="18"/>
      <w:szCs w:val="18"/>
    </w:rPr>
  </w:style>
  <w:style w:type="paragraph" w:styleId="Sisluet9">
    <w:name w:val="toc 9"/>
    <w:basedOn w:val="Normaali"/>
    <w:next w:val="Normaali"/>
    <w:autoRedefine/>
    <w:semiHidden/>
    <w:rsid w:val="008079CE"/>
    <w:pPr>
      <w:ind w:left="1920"/>
    </w:pPr>
    <w:rPr>
      <w:sz w:val="18"/>
      <w:szCs w:val="18"/>
    </w:rPr>
  </w:style>
  <w:style w:type="paragraph" w:customStyle="1" w:styleId="3sotssininen">
    <w:name w:val="3s_ots_sininen"/>
    <w:basedOn w:val="Normaali"/>
    <w:rsid w:val="001336CA"/>
    <w:pPr>
      <w:pBdr>
        <w:top w:val="single" w:sz="4" w:space="3" w:color="auto"/>
        <w:bottom w:val="single" w:sz="4" w:space="3" w:color="auto"/>
      </w:pBdr>
      <w:jc w:val="center"/>
    </w:pPr>
    <w:rPr>
      <w:rFonts w:ascii="Arial" w:hAnsi="Arial"/>
      <w:b/>
      <w:bCs/>
      <w:color w:val="0097D2"/>
      <w:sz w:val="44"/>
      <w:szCs w:val="20"/>
    </w:rPr>
  </w:style>
  <w:style w:type="paragraph" w:customStyle="1" w:styleId="Kuvatekstit">
    <w:name w:val="Kuvatekstit"/>
    <w:next w:val="BasicParagraph"/>
    <w:rsid w:val="00DE3D7C"/>
    <w:pPr>
      <w:framePr w:wrap="around" w:hAnchor="margin" w:xAlign="inside" w:yAlign="center"/>
      <w:spacing w:line="180" w:lineRule="exact"/>
    </w:pPr>
    <w:rPr>
      <w:rFonts w:ascii="Arial" w:hAnsi="Arial"/>
      <w:i/>
      <w:sz w:val="16"/>
      <w:szCs w:val="24"/>
    </w:rPr>
  </w:style>
  <w:style w:type="paragraph" w:customStyle="1" w:styleId="BasicParagraph">
    <w:name w:val="[Basic Paragraph]"/>
    <w:basedOn w:val="Normaali"/>
    <w:rsid w:val="008D1A5F"/>
    <w:pPr>
      <w:autoSpaceDE w:val="0"/>
      <w:autoSpaceDN w:val="0"/>
      <w:adjustRightInd w:val="0"/>
      <w:spacing w:line="288" w:lineRule="auto"/>
      <w:textAlignment w:val="center"/>
    </w:pPr>
    <w:rPr>
      <w:rFonts w:ascii="Times (TT) Regular" w:hAnsi="Times (TT) Regular" w:cs="Times (TT) Regular"/>
      <w:color w:val="000000"/>
      <w:lang w:val="en-GB"/>
    </w:rPr>
  </w:style>
  <w:style w:type="paragraph" w:styleId="Alatunniste">
    <w:name w:val="footer"/>
    <w:basedOn w:val="Normaali"/>
    <w:link w:val="AlatunnisteChar"/>
    <w:uiPriority w:val="99"/>
    <w:rsid w:val="004B74BE"/>
    <w:pPr>
      <w:tabs>
        <w:tab w:val="center" w:pos="4819"/>
        <w:tab w:val="right" w:pos="9638"/>
      </w:tabs>
    </w:pPr>
  </w:style>
  <w:style w:type="table" w:styleId="TaulukkoRuudukko">
    <w:name w:val="Table Grid"/>
    <w:basedOn w:val="Normaalitaulukko"/>
    <w:uiPriority w:val="59"/>
    <w:rsid w:val="003A3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atunnisteChar">
    <w:name w:val="Alatunniste Char"/>
    <w:link w:val="Alatunniste"/>
    <w:uiPriority w:val="99"/>
    <w:locked/>
    <w:rsid w:val="00367DBC"/>
    <w:rPr>
      <w:sz w:val="24"/>
      <w:szCs w:val="24"/>
      <w:lang w:val="fi-FI" w:eastAsia="fi-FI" w:bidi="ar-SA"/>
    </w:rPr>
  </w:style>
  <w:style w:type="paragraph" w:customStyle="1" w:styleId="leipteksti">
    <w:name w:val="leipäteksti"/>
    <w:basedOn w:val="Sisennettyleipteksti"/>
    <w:rsid w:val="00367DBC"/>
    <w:pPr>
      <w:tabs>
        <w:tab w:val="left" w:pos="270"/>
      </w:tabs>
      <w:spacing w:before="120"/>
      <w:ind w:left="0"/>
      <w:jc w:val="both"/>
    </w:pPr>
    <w:rPr>
      <w:sz w:val="22"/>
      <w:szCs w:val="22"/>
      <w:lang w:val="en-US" w:eastAsia="en-US"/>
    </w:rPr>
  </w:style>
  <w:style w:type="paragraph" w:styleId="Sisennettyleipteksti">
    <w:name w:val="Body Text Indent"/>
    <w:basedOn w:val="Normaali"/>
    <w:link w:val="SisennettyleiptekstiChar"/>
    <w:rsid w:val="00367DBC"/>
    <w:pPr>
      <w:spacing w:after="120"/>
      <w:ind w:left="283"/>
    </w:pPr>
  </w:style>
  <w:style w:type="character" w:customStyle="1" w:styleId="Otsikko1Char">
    <w:name w:val="Otsikko 1 Char"/>
    <w:link w:val="Otsikko1"/>
    <w:locked/>
    <w:rsid w:val="00A51D92"/>
    <w:rPr>
      <w:rFonts w:ascii="Arial" w:hAnsi="Arial" w:cs="Arial"/>
      <w:b/>
      <w:bCs/>
      <w:color w:val="0097D2"/>
      <w:kern w:val="32"/>
      <w:sz w:val="36"/>
      <w:szCs w:val="32"/>
    </w:rPr>
  </w:style>
  <w:style w:type="character" w:customStyle="1" w:styleId="Otsikko2Char">
    <w:name w:val="Otsikko 2 Char"/>
    <w:link w:val="Otsikko2"/>
    <w:locked/>
    <w:rsid w:val="00A51D92"/>
    <w:rPr>
      <w:rFonts w:ascii="Arial" w:hAnsi="Arial" w:cs="Arial"/>
      <w:b/>
      <w:bCs/>
      <w:iCs/>
      <w:sz w:val="28"/>
      <w:szCs w:val="28"/>
    </w:rPr>
  </w:style>
  <w:style w:type="paragraph" w:customStyle="1" w:styleId="BodyText22">
    <w:name w:val="Body Text 22"/>
    <w:basedOn w:val="Normaali"/>
    <w:rsid w:val="00847FA3"/>
    <w:pPr>
      <w:ind w:left="1304"/>
    </w:pPr>
    <w:rPr>
      <w:szCs w:val="20"/>
    </w:rPr>
  </w:style>
  <w:style w:type="paragraph" w:customStyle="1" w:styleId="BodyTextIndent21">
    <w:name w:val="Body Text Indent 21"/>
    <w:basedOn w:val="Normaali"/>
    <w:rsid w:val="00847FA3"/>
    <w:pPr>
      <w:ind w:left="360"/>
    </w:pPr>
    <w:rPr>
      <w:szCs w:val="20"/>
    </w:rPr>
  </w:style>
  <w:style w:type="paragraph" w:styleId="Leipteksti0">
    <w:name w:val="Body Text"/>
    <w:basedOn w:val="Normaali"/>
    <w:link w:val="LeiptekstiChar"/>
    <w:rsid w:val="00847FA3"/>
    <w:pPr>
      <w:jc w:val="both"/>
    </w:pPr>
  </w:style>
  <w:style w:type="character" w:customStyle="1" w:styleId="LeiptekstiChar">
    <w:name w:val="Leipäteksti Char"/>
    <w:link w:val="Leipteksti0"/>
    <w:rsid w:val="00847FA3"/>
    <w:rPr>
      <w:sz w:val="24"/>
      <w:szCs w:val="24"/>
    </w:rPr>
  </w:style>
  <w:style w:type="paragraph" w:styleId="Leipteksti3">
    <w:name w:val="Body Text 3"/>
    <w:basedOn w:val="Normaali"/>
    <w:link w:val="Leipteksti3Char"/>
    <w:rsid w:val="00847FA3"/>
    <w:pPr>
      <w:spacing w:after="120"/>
    </w:pPr>
    <w:rPr>
      <w:sz w:val="16"/>
      <w:szCs w:val="16"/>
    </w:rPr>
  </w:style>
  <w:style w:type="character" w:customStyle="1" w:styleId="Leipteksti3Char">
    <w:name w:val="Leipäteksti 3 Char"/>
    <w:link w:val="Leipteksti3"/>
    <w:rsid w:val="00847FA3"/>
    <w:rPr>
      <w:sz w:val="16"/>
      <w:szCs w:val="16"/>
    </w:rPr>
  </w:style>
  <w:style w:type="paragraph" w:styleId="Kuvanotsikko">
    <w:name w:val="caption"/>
    <w:basedOn w:val="Normaali"/>
    <w:next w:val="Normaali"/>
    <w:qFormat/>
    <w:rsid w:val="00847FA3"/>
    <w:rPr>
      <w:b/>
      <w:bCs/>
      <w:sz w:val="20"/>
      <w:szCs w:val="20"/>
    </w:rPr>
  </w:style>
  <w:style w:type="character" w:styleId="Kommentinviite">
    <w:name w:val="annotation reference"/>
    <w:rsid w:val="00C11109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C11109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rsid w:val="00C11109"/>
  </w:style>
  <w:style w:type="paragraph" w:styleId="Kommentinotsikko">
    <w:name w:val="annotation subject"/>
    <w:basedOn w:val="Kommentinteksti"/>
    <w:next w:val="Kommentinteksti"/>
    <w:link w:val="KommentinotsikkoChar"/>
    <w:rsid w:val="00C11109"/>
    <w:rPr>
      <w:b/>
      <w:bCs/>
    </w:rPr>
  </w:style>
  <w:style w:type="character" w:customStyle="1" w:styleId="KommentinotsikkoChar">
    <w:name w:val="Kommentin otsikko Char"/>
    <w:link w:val="Kommentinotsikko"/>
    <w:rsid w:val="00C11109"/>
    <w:rPr>
      <w:b/>
      <w:bCs/>
    </w:rPr>
  </w:style>
  <w:style w:type="paragraph" w:styleId="Seliteteksti">
    <w:name w:val="Balloon Text"/>
    <w:basedOn w:val="Normaali"/>
    <w:link w:val="SelitetekstiChar"/>
    <w:rsid w:val="00C11109"/>
    <w:rPr>
      <w:rFonts w:ascii="Tahoma" w:hAnsi="Tahoma"/>
      <w:sz w:val="16"/>
      <w:szCs w:val="16"/>
    </w:rPr>
  </w:style>
  <w:style w:type="character" w:customStyle="1" w:styleId="SelitetekstiChar">
    <w:name w:val="Seliteteksti Char"/>
    <w:link w:val="Seliteteksti"/>
    <w:rsid w:val="00C11109"/>
    <w:rPr>
      <w:rFonts w:ascii="Tahoma" w:hAnsi="Tahoma" w:cs="Tahoma"/>
      <w:sz w:val="16"/>
      <w:szCs w:val="16"/>
    </w:rPr>
  </w:style>
  <w:style w:type="paragraph" w:customStyle="1" w:styleId="Aika">
    <w:name w:val="Aika"/>
    <w:basedOn w:val="Normaali"/>
    <w:rsid w:val="00E538D4"/>
    <w:rPr>
      <w:rFonts w:ascii="Arial" w:hAnsi="Arial"/>
      <w:szCs w:val="20"/>
    </w:rPr>
  </w:style>
  <w:style w:type="paragraph" w:customStyle="1" w:styleId="Sisennettyleipteksti21">
    <w:name w:val="Sisennetty leipäteksti 21"/>
    <w:basedOn w:val="Normaali"/>
    <w:rsid w:val="00D354EF"/>
    <w:pPr>
      <w:overflowPunct w:val="0"/>
      <w:autoSpaceDE w:val="0"/>
      <w:autoSpaceDN w:val="0"/>
      <w:adjustRightInd w:val="0"/>
      <w:ind w:left="360"/>
      <w:textAlignment w:val="baseline"/>
    </w:pPr>
    <w:rPr>
      <w:szCs w:val="20"/>
    </w:rPr>
  </w:style>
  <w:style w:type="character" w:styleId="Hyperlinkki">
    <w:name w:val="Hyperlink"/>
    <w:uiPriority w:val="99"/>
    <w:unhideWhenUsed/>
    <w:rsid w:val="00352DD7"/>
    <w:rPr>
      <w:color w:val="0000FF"/>
      <w:u w:val="single"/>
    </w:rPr>
  </w:style>
  <w:style w:type="paragraph" w:customStyle="1" w:styleId="Leipteksti21">
    <w:name w:val="Leipäteksti 21"/>
    <w:basedOn w:val="Normaali"/>
    <w:rsid w:val="001E2727"/>
    <w:pPr>
      <w:ind w:left="1304"/>
    </w:pPr>
    <w:rPr>
      <w:szCs w:val="20"/>
    </w:rPr>
  </w:style>
  <w:style w:type="table" w:styleId="TaulukkoYksinkertainen1">
    <w:name w:val="Table Simple 1"/>
    <w:basedOn w:val="Normaalitaulukko"/>
    <w:rsid w:val="00D851F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Luettelokappale">
    <w:name w:val="List Paragraph"/>
    <w:basedOn w:val="Normaali"/>
    <w:uiPriority w:val="34"/>
    <w:qFormat/>
    <w:rsid w:val="005C4387"/>
    <w:pPr>
      <w:ind w:left="720"/>
      <w:contextualSpacing/>
    </w:pPr>
  </w:style>
  <w:style w:type="character" w:styleId="Voimakas">
    <w:name w:val="Strong"/>
    <w:qFormat/>
    <w:rsid w:val="00856954"/>
    <w:rPr>
      <w:b/>
      <w:bCs/>
    </w:rPr>
  </w:style>
  <w:style w:type="character" w:customStyle="1" w:styleId="CharacterStyle1">
    <w:name w:val="Character Style 1"/>
    <w:rsid w:val="00D66BE3"/>
    <w:rPr>
      <w:sz w:val="24"/>
      <w:szCs w:val="24"/>
    </w:rPr>
  </w:style>
  <w:style w:type="paragraph" w:customStyle="1" w:styleId="Style2">
    <w:name w:val="Style 2"/>
    <w:rsid w:val="00D66BE3"/>
    <w:pPr>
      <w:widowControl w:val="0"/>
      <w:autoSpaceDE w:val="0"/>
      <w:autoSpaceDN w:val="0"/>
      <w:spacing w:before="252"/>
    </w:pPr>
    <w:rPr>
      <w:sz w:val="24"/>
      <w:szCs w:val="24"/>
    </w:rPr>
  </w:style>
  <w:style w:type="paragraph" w:customStyle="1" w:styleId="Style3">
    <w:name w:val="Style 3"/>
    <w:rsid w:val="00D66BE3"/>
    <w:pPr>
      <w:widowControl w:val="0"/>
      <w:autoSpaceDE w:val="0"/>
      <w:autoSpaceDN w:val="0"/>
      <w:spacing w:before="324"/>
      <w:ind w:right="216"/>
    </w:pPr>
    <w:rPr>
      <w:sz w:val="24"/>
      <w:szCs w:val="24"/>
    </w:rPr>
  </w:style>
  <w:style w:type="table" w:styleId="TaulukkoWWW1">
    <w:name w:val="Table Web 1"/>
    <w:basedOn w:val="Normaalitaulukko"/>
    <w:rsid w:val="00A34E9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tsikko">
    <w:name w:val="Title"/>
    <w:basedOn w:val="Normaali"/>
    <w:link w:val="OtsikkoChar"/>
    <w:qFormat/>
    <w:rsid w:val="00204C66"/>
    <w:pPr>
      <w:jc w:val="center"/>
    </w:pPr>
    <w:rPr>
      <w:b/>
      <w:bCs/>
      <w:lang w:val="en-GB"/>
    </w:rPr>
  </w:style>
  <w:style w:type="character" w:customStyle="1" w:styleId="OtsikkoChar">
    <w:name w:val="Otsikko Char"/>
    <w:link w:val="Otsikko"/>
    <w:rsid w:val="00204C66"/>
    <w:rPr>
      <w:b/>
      <w:bCs/>
      <w:sz w:val="24"/>
      <w:szCs w:val="24"/>
      <w:lang w:val="en-GB"/>
    </w:rPr>
  </w:style>
  <w:style w:type="paragraph" w:styleId="Muutos">
    <w:name w:val="Revision"/>
    <w:hidden/>
    <w:uiPriority w:val="99"/>
    <w:semiHidden/>
    <w:rsid w:val="00091AC9"/>
    <w:rPr>
      <w:sz w:val="24"/>
      <w:szCs w:val="24"/>
    </w:rPr>
  </w:style>
  <w:style w:type="paragraph" w:styleId="Alaotsikko">
    <w:name w:val="Subtitle"/>
    <w:basedOn w:val="Normaali"/>
    <w:link w:val="AlaotsikkoChar"/>
    <w:qFormat/>
    <w:rsid w:val="0091193D"/>
    <w:pPr>
      <w:jc w:val="center"/>
    </w:pPr>
    <w:rPr>
      <w:rFonts w:ascii="Arial" w:hAnsi="Arial"/>
      <w:b/>
      <w:sz w:val="96"/>
      <w:szCs w:val="20"/>
      <w:lang w:val="en-GB"/>
    </w:rPr>
  </w:style>
  <w:style w:type="character" w:customStyle="1" w:styleId="AlaotsikkoChar">
    <w:name w:val="Alaotsikko Char"/>
    <w:basedOn w:val="Kappaleenoletusfontti"/>
    <w:link w:val="Alaotsikko"/>
    <w:rsid w:val="0091193D"/>
    <w:rPr>
      <w:rFonts w:ascii="Arial" w:hAnsi="Arial"/>
      <w:b/>
      <w:sz w:val="96"/>
      <w:lang w:val="en-GB"/>
    </w:rPr>
  </w:style>
  <w:style w:type="paragraph" w:customStyle="1" w:styleId="BodyText21">
    <w:name w:val="Body Text 21"/>
    <w:basedOn w:val="Normaali"/>
    <w:rsid w:val="00976BF9"/>
    <w:pPr>
      <w:ind w:left="1304"/>
    </w:pPr>
    <w:rPr>
      <w:szCs w:val="20"/>
    </w:rPr>
  </w:style>
  <w:style w:type="paragraph" w:styleId="Eivli">
    <w:name w:val="No Spacing"/>
    <w:uiPriority w:val="1"/>
    <w:qFormat/>
    <w:rsid w:val="0044485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">
    <w:name w:val="st"/>
    <w:basedOn w:val="Kappaleenoletusfontti"/>
    <w:rsid w:val="00E51339"/>
  </w:style>
  <w:style w:type="character" w:styleId="Korostus">
    <w:name w:val="Emphasis"/>
    <w:basedOn w:val="Kappaleenoletusfontti"/>
    <w:uiPriority w:val="20"/>
    <w:qFormat/>
    <w:rsid w:val="00E51339"/>
    <w:rPr>
      <w:i/>
      <w:iCs/>
    </w:rPr>
  </w:style>
  <w:style w:type="character" w:customStyle="1" w:styleId="Absatz-Standardschriftart">
    <w:name w:val="Absatz-Standardschriftart"/>
    <w:rsid w:val="00B56A9C"/>
  </w:style>
  <w:style w:type="paragraph" w:styleId="NormaaliWWW">
    <w:name w:val="Normal (Web)"/>
    <w:basedOn w:val="Normaali"/>
    <w:uiPriority w:val="99"/>
    <w:unhideWhenUsed/>
    <w:rsid w:val="003F5151"/>
    <w:pPr>
      <w:spacing w:before="100" w:beforeAutospacing="1" w:after="100" w:afterAutospacing="1"/>
    </w:pPr>
  </w:style>
  <w:style w:type="character" w:customStyle="1" w:styleId="YltunnisteChar">
    <w:name w:val="Ylätunniste Char"/>
    <w:basedOn w:val="Kappaleenoletusfontti"/>
    <w:link w:val="Yltunniste"/>
    <w:uiPriority w:val="99"/>
    <w:rsid w:val="007756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474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4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44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71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103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005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72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23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626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6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30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319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60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89975">
      <w:bodyDiv w:val="1"/>
      <w:marLeft w:val="0"/>
      <w:marRight w:val="0"/>
      <w:marTop w:val="0"/>
      <w:marBottom w:val="0"/>
      <w:divBdr>
        <w:top w:val="single" w:sz="2" w:space="3" w:color="000000"/>
        <w:left w:val="single" w:sz="2" w:space="3" w:color="000000"/>
        <w:bottom w:val="single" w:sz="2" w:space="3" w:color="000000"/>
        <w:right w:val="single" w:sz="2" w:space="3" w:color="000000"/>
      </w:divBdr>
      <w:divsChild>
        <w:div w:id="10187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8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006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18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ur3\AppData\Roaming\Microsoft\Mallit\MTTRaportti-pohja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65CFAC-7C15-4CF5-99FF-205205C9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MTTRaportti-pohja</Template>
  <TotalTime>0</TotalTime>
  <Pages>4</Pages>
  <Words>630</Words>
  <Characters>4203</Characters>
  <Application>Microsoft Office Word</Application>
  <DocSecurity>4</DocSecurity>
  <Lines>35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Tähän kirjoitetaan julkaisun nimi kokonaisuudessaan</vt:lpstr>
    </vt:vector>
  </TitlesOfParts>
  <Company>MTT</Company>
  <LinksUpToDate>false</LinksUpToDate>
  <CharactersWithSpaces>4824</CharactersWithSpaces>
  <SharedDoc>false</SharedDoc>
  <HLinks>
    <vt:vector size="108" baseType="variant"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_Toc343677399</vt:lpwstr>
      </vt:variant>
      <vt:variant>
        <vt:i4>1769524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_Toc343677398</vt:lpwstr>
      </vt:variant>
      <vt:variant>
        <vt:i4>1769524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_Toc343677397</vt:lpwstr>
      </vt:variant>
      <vt:variant>
        <vt:i4>1769524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_Toc343677396</vt:lpwstr>
      </vt:variant>
      <vt:variant>
        <vt:i4>1769524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_Toc343677395</vt:lpwstr>
      </vt:variant>
      <vt:variant>
        <vt:i4>1769524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_Toc343677394</vt:lpwstr>
      </vt:variant>
      <vt:variant>
        <vt:i4>1769524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_Toc343677393</vt:lpwstr>
      </vt:variant>
      <vt:variant>
        <vt:i4>1769524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_Toc343677392</vt:lpwstr>
      </vt:variant>
      <vt:variant>
        <vt:i4>1769524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_Toc343677391</vt:lpwstr>
      </vt:variant>
      <vt:variant>
        <vt:i4>1769524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_Toc343677390</vt:lpwstr>
      </vt:variant>
      <vt:variant>
        <vt:i4>1703988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_Toc343677389</vt:lpwstr>
      </vt:variant>
      <vt:variant>
        <vt:i4>1703988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_Toc343677388</vt:lpwstr>
      </vt:variant>
      <vt:variant>
        <vt:i4>1703988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_Toc343677387</vt:lpwstr>
      </vt:variant>
      <vt:variant>
        <vt:i4>1703988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_Toc343677386</vt:lpwstr>
      </vt:variant>
      <vt:variant>
        <vt:i4>1703988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_Toc343677385</vt:lpwstr>
      </vt:variant>
      <vt:variant>
        <vt:i4>1703988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_Toc343677384</vt:lpwstr>
      </vt:variant>
      <vt:variant>
        <vt:i4>1703988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_Toc343677383</vt:lpwstr>
      </vt:variant>
      <vt:variant>
        <vt:i4>1704044</vt:i4>
      </vt:variant>
      <vt:variant>
        <vt:i4>0</vt:i4>
      </vt:variant>
      <vt:variant>
        <vt:i4>0</vt:i4>
      </vt:variant>
      <vt:variant>
        <vt:i4>5</vt:i4>
      </vt:variant>
      <vt:variant>
        <vt:lpwstr>mailto:etunimi.sukunimi@mtt.fi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Tähän kirjoitetaan julkaisun nimi kokonaisuudessaan</dc:title>
  <dc:creator>tur42</dc:creator>
  <cp:lastModifiedBy>Kalakoski Ritva</cp:lastModifiedBy>
  <cp:revision>2</cp:revision>
  <cp:lastPrinted>2017-01-19T06:47:00Z</cp:lastPrinted>
  <dcterms:created xsi:type="dcterms:W3CDTF">2018-01-16T12:59:00Z</dcterms:created>
  <dcterms:modified xsi:type="dcterms:W3CDTF">2018-01-16T12:59:00Z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1507258909</vt:i4>
  </property>
  <property fmtid="{D5CDD505-2E9C-101B-9397-08002B2CF9AE}" pid="3" name="_NewReviewCycle">
    <vt:lpwstr/>
  </property>
  <property fmtid="{D5CDD505-2E9C-101B-9397-08002B2CF9AE}" pid="4" name="_EmailSubject">
    <vt:lpwstr>Raportti tallennettavaksi</vt:lpwstr>
  </property>
  <property fmtid="{D5CDD505-2E9C-101B-9397-08002B2CF9AE}" pid="5" name="_AuthorEmail">
    <vt:lpwstr>hannu.t.korhonen@luke.fi</vt:lpwstr>
  </property>
  <property fmtid="{D5CDD505-2E9C-101B-9397-08002B2CF9AE}" pid="6" name="_AuthorEmailDisplayName">
    <vt:lpwstr>Korhonen Hannu T. (Luke)</vt:lpwstr>
  </property>
  <property fmtid="{D5CDD505-2E9C-101B-9397-08002B2CF9AE}" pid="7" name="_ReviewingToolsShownOnce">
    <vt:lpwstr/>
  </property>
</Properties>
</file>